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5AD" w:rsidRPr="00FE65AD" w:rsidRDefault="004F18EE" w:rsidP="00FE65AD">
      <w:pPr>
        <w:pStyle w:val="NormalWeb"/>
        <w:rPr>
          <w:rFonts w:eastAsia="Times New Roman"/>
        </w:rPr>
      </w:pPr>
      <w:bookmarkStart w:id="0" w:name="_GoBack"/>
      <w:bookmarkEnd w:id="0"/>
      <w:r>
        <w:rPr>
          <w:b/>
          <w:noProof/>
          <w:sz w:val="28"/>
        </w:rPr>
        <mc:AlternateContent>
          <mc:Choice Requires="wps">
            <w:drawing>
              <wp:anchor distT="0" distB="0" distL="114300" distR="114300" simplePos="0" relativeHeight="251658240" behindDoc="0" locked="0" layoutInCell="1" allowOverlap="1">
                <wp:simplePos x="0" y="0"/>
                <wp:positionH relativeFrom="column">
                  <wp:posOffset>2526665</wp:posOffset>
                </wp:positionH>
                <wp:positionV relativeFrom="paragraph">
                  <wp:posOffset>281305</wp:posOffset>
                </wp:positionV>
                <wp:extent cx="1597025" cy="519430"/>
                <wp:effectExtent l="12065" t="5080" r="10160" b="889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025" cy="519430"/>
                        </a:xfrm>
                        <a:prstGeom prst="rect">
                          <a:avLst/>
                        </a:prstGeom>
                        <a:solidFill>
                          <a:srgbClr val="FFFFFF"/>
                        </a:solidFill>
                        <a:ln w="9525">
                          <a:solidFill>
                            <a:srgbClr val="000000"/>
                          </a:solidFill>
                          <a:miter lim="800000"/>
                          <a:headEnd/>
                          <a:tailEnd/>
                        </a:ln>
                      </wps:spPr>
                      <wps:txbx>
                        <w:txbxContent>
                          <w:p w:rsidR="00C65E9F" w:rsidRDefault="00C65E9F" w:rsidP="00C65E9F">
                            <w:pPr>
                              <w:jc w:val="center"/>
                              <w:rPr>
                                <w:rFonts w:ascii="Calibri" w:hAnsi="Calibri"/>
                                <w:sz w:val="18"/>
                                <w:szCs w:val="18"/>
                              </w:rPr>
                            </w:pPr>
                            <w:r>
                              <w:rPr>
                                <w:rFonts w:ascii="Calibri" w:hAnsi="Calibri"/>
                                <w:sz w:val="18"/>
                                <w:szCs w:val="18"/>
                              </w:rPr>
                              <w:t xml:space="preserve">4 avenue Joseph Revelli     </w:t>
                            </w:r>
                            <w:r w:rsidRPr="00235438">
                              <w:rPr>
                                <w:rFonts w:ascii="Calibri" w:hAnsi="Calibri"/>
                                <w:sz w:val="18"/>
                                <w:szCs w:val="18"/>
                              </w:rPr>
                              <w:t xml:space="preserve"> 06000</w:t>
                            </w:r>
                            <w:r>
                              <w:rPr>
                                <w:rFonts w:ascii="Calibri" w:hAnsi="Calibri"/>
                                <w:sz w:val="18"/>
                                <w:szCs w:val="18"/>
                              </w:rPr>
                              <w:t xml:space="preserve">      </w:t>
                            </w:r>
                            <w:r w:rsidRPr="00235438">
                              <w:rPr>
                                <w:rFonts w:ascii="Calibri" w:hAnsi="Calibri"/>
                                <w:sz w:val="18"/>
                                <w:szCs w:val="18"/>
                              </w:rPr>
                              <w:t xml:space="preserve"> Nice</w:t>
                            </w:r>
                            <w:r>
                              <w:rPr>
                                <w:rFonts w:ascii="Calibri" w:hAnsi="Calibri"/>
                                <w:sz w:val="18"/>
                                <w:szCs w:val="18"/>
                              </w:rPr>
                              <w:t xml:space="preserve">           </w:t>
                            </w:r>
                            <w:r w:rsidRPr="00235438">
                              <w:rPr>
                                <w:rFonts w:ascii="Calibri" w:hAnsi="Calibri"/>
                                <w:sz w:val="18"/>
                                <w:szCs w:val="18"/>
                              </w:rPr>
                              <w:t xml:space="preserve"> </w:t>
                            </w:r>
                          </w:p>
                          <w:p w:rsidR="00C65E9F" w:rsidRDefault="00C65E9F" w:rsidP="00C65E9F">
                            <w:pPr>
                              <w:jc w:val="center"/>
                            </w:pPr>
                            <w:r w:rsidRPr="00235438">
                              <w:rPr>
                                <w:rFonts w:ascii="Calibri" w:hAnsi="Calibri"/>
                                <w:sz w:val="18"/>
                                <w:szCs w:val="18"/>
                              </w:rPr>
                              <w:t>Tél. 04</w:t>
                            </w:r>
                            <w:r>
                              <w:rPr>
                                <w:rFonts w:ascii="Calibri" w:hAnsi="Calibri"/>
                                <w:sz w:val="18"/>
                                <w:szCs w:val="18"/>
                              </w:rPr>
                              <w:t>.</w:t>
                            </w:r>
                            <w:r w:rsidRPr="00235438">
                              <w:rPr>
                                <w:rFonts w:ascii="Calibri" w:hAnsi="Calibri"/>
                                <w:sz w:val="18"/>
                                <w:szCs w:val="18"/>
                              </w:rPr>
                              <w:t>93.86</w:t>
                            </w:r>
                            <w:r>
                              <w:rPr>
                                <w:rFonts w:ascii="Calibri" w:hAnsi="Calibri"/>
                                <w:sz w:val="18"/>
                                <w:szCs w:val="18"/>
                              </w:rPr>
                              <w:t>.5</w:t>
                            </w:r>
                            <w:r w:rsidRPr="00235438">
                              <w:rPr>
                                <w:rFonts w:ascii="Calibri" w:hAnsi="Calibri"/>
                                <w:sz w:val="18"/>
                                <w:szCs w:val="18"/>
                              </w:rPr>
                              <w:t>7</w:t>
                            </w:r>
                            <w:r>
                              <w:rPr>
                                <w:rFonts w:ascii="Calibri" w:hAnsi="Calibri"/>
                                <w:sz w:val="18"/>
                                <w:szCs w:val="18"/>
                              </w:rPr>
                              <w:t>.</w:t>
                            </w:r>
                            <w:r w:rsidRPr="00235438">
                              <w:rPr>
                                <w:rFonts w:ascii="Calibri" w:hAnsi="Calibri"/>
                                <w:sz w:val="18"/>
                                <w:szCs w:val="18"/>
                              </w:rPr>
                              <w:t>86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98.95pt;margin-top:22.15pt;width:125.75pt;height:40.9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">
                <v:textbox style="mso-fit-shape-to-text:t">
                  <w:txbxContent>
                    <w:p w:rsidR="00C65E9F" w:rsidRDefault="00C65E9F" w:rsidP="00C65E9F">
                      <w:pPr>
                        <w:jc w:val="center"/>
                        <w:rPr>
                          <w:rFonts w:ascii="Calibri" w:hAnsi="Calibri"/>
                          <w:sz w:val="18"/>
                          <w:szCs w:val="18"/>
                        </w:rPr>
                      </w:pPr>
                      <w:r>
                        <w:rPr>
                          <w:rFonts w:ascii="Calibri" w:hAnsi="Calibri"/>
                          <w:sz w:val="18"/>
                          <w:szCs w:val="18"/>
                        </w:rPr>
                        <w:t xml:space="preserve">4 avenue Joseph Revelli     </w:t>
                      </w:r>
                      <w:r w:rsidRPr="00235438">
                        <w:rPr>
                          <w:rFonts w:ascii="Calibri" w:hAnsi="Calibri"/>
                          <w:sz w:val="18"/>
                          <w:szCs w:val="18"/>
                        </w:rPr>
                        <w:t xml:space="preserve"> 06000</w:t>
                      </w:r>
                      <w:r>
                        <w:rPr>
                          <w:rFonts w:ascii="Calibri" w:hAnsi="Calibri"/>
                          <w:sz w:val="18"/>
                          <w:szCs w:val="18"/>
                        </w:rPr>
                        <w:t xml:space="preserve">      </w:t>
                      </w:r>
                      <w:r w:rsidRPr="00235438">
                        <w:rPr>
                          <w:rFonts w:ascii="Calibri" w:hAnsi="Calibri"/>
                          <w:sz w:val="18"/>
                          <w:szCs w:val="18"/>
                        </w:rPr>
                        <w:t xml:space="preserve"> Nice</w:t>
                      </w:r>
                      <w:r>
                        <w:rPr>
                          <w:rFonts w:ascii="Calibri" w:hAnsi="Calibri"/>
                          <w:sz w:val="18"/>
                          <w:szCs w:val="18"/>
                        </w:rPr>
                        <w:t xml:space="preserve">           </w:t>
                      </w:r>
                      <w:r w:rsidRPr="00235438">
                        <w:rPr>
                          <w:rFonts w:ascii="Calibri" w:hAnsi="Calibri"/>
                          <w:sz w:val="18"/>
                          <w:szCs w:val="18"/>
                        </w:rPr>
                        <w:t xml:space="preserve"> </w:t>
                      </w:r>
                    </w:p>
                    <w:p w:rsidR="00C65E9F" w:rsidRDefault="00C65E9F" w:rsidP="00C65E9F">
                      <w:pPr>
                        <w:jc w:val="center"/>
                      </w:pPr>
                      <w:r w:rsidRPr="00235438">
                        <w:rPr>
                          <w:rFonts w:ascii="Calibri" w:hAnsi="Calibri"/>
                          <w:sz w:val="18"/>
                          <w:szCs w:val="18"/>
                        </w:rPr>
                        <w:t>Tél. 04</w:t>
                      </w:r>
                      <w:r>
                        <w:rPr>
                          <w:rFonts w:ascii="Calibri" w:hAnsi="Calibri"/>
                          <w:sz w:val="18"/>
                          <w:szCs w:val="18"/>
                        </w:rPr>
                        <w:t>.</w:t>
                      </w:r>
                      <w:r w:rsidRPr="00235438">
                        <w:rPr>
                          <w:rFonts w:ascii="Calibri" w:hAnsi="Calibri"/>
                          <w:sz w:val="18"/>
                          <w:szCs w:val="18"/>
                        </w:rPr>
                        <w:t>93.86</w:t>
                      </w:r>
                      <w:r>
                        <w:rPr>
                          <w:rFonts w:ascii="Calibri" w:hAnsi="Calibri"/>
                          <w:sz w:val="18"/>
                          <w:szCs w:val="18"/>
                        </w:rPr>
                        <w:t>.5</w:t>
                      </w:r>
                      <w:r w:rsidRPr="00235438">
                        <w:rPr>
                          <w:rFonts w:ascii="Calibri" w:hAnsi="Calibri"/>
                          <w:sz w:val="18"/>
                          <w:szCs w:val="18"/>
                        </w:rPr>
                        <w:t>7</w:t>
                      </w:r>
                      <w:r>
                        <w:rPr>
                          <w:rFonts w:ascii="Calibri" w:hAnsi="Calibri"/>
                          <w:sz w:val="18"/>
                          <w:szCs w:val="18"/>
                        </w:rPr>
                        <w:t>.</w:t>
                      </w:r>
                      <w:r w:rsidRPr="00235438">
                        <w:rPr>
                          <w:rFonts w:ascii="Calibri" w:hAnsi="Calibri"/>
                          <w:sz w:val="18"/>
                          <w:szCs w:val="18"/>
                        </w:rPr>
                        <w:t>86</w:t>
                      </w:r>
                    </w:p>
                  </w:txbxContent>
                </v:textbox>
              </v:shape>
            </w:pict>
          </mc:Fallback>
        </mc:AlternateContent>
      </w:r>
      <w:r w:rsidR="0032430B">
        <w:rPr>
          <w:b/>
          <w:sz w:val="28"/>
        </w:rPr>
        <w:t xml:space="preserve">             </w:t>
      </w:r>
      <w:r w:rsidR="004D3B5F">
        <w:rPr>
          <w:b/>
          <w:sz w:val="28"/>
        </w:rPr>
        <w:t xml:space="preserve">        </w:t>
      </w:r>
      <w:r w:rsidR="00FE65AD">
        <w:rPr>
          <w:noProof/>
        </w:rPr>
        <w:drawing>
          <wp:inline distT="0" distB="0" distL="0" distR="0" wp14:anchorId="6EC9C315" wp14:editId="4D4DEC0C">
            <wp:extent cx="1028700" cy="1038225"/>
            <wp:effectExtent l="0" t="0" r="0" b="0"/>
            <wp:docPr id="4" name="Image 6" descr="cid:image001.png@01DB9DA4.AB91FB70"/>
            <wp:cNvGraphicFramePr/>
            <a:graphic xmlns:a="http://schemas.openxmlformats.org/drawingml/2006/main">
              <a:graphicData uri="http://schemas.openxmlformats.org/drawingml/2006/picture">
                <pic:pic xmlns:pic="http://schemas.openxmlformats.org/drawingml/2006/picture">
                  <pic:nvPicPr>
                    <pic:cNvPr id="1" name="Image 6" descr="cid:image001.png@01DB9DA4.AB91FB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1038225"/>
                    </a:xfrm>
                    <a:prstGeom prst="rect">
                      <a:avLst/>
                    </a:prstGeom>
                    <a:noFill/>
                    <a:ln>
                      <a:noFill/>
                    </a:ln>
                  </pic:spPr>
                </pic:pic>
              </a:graphicData>
            </a:graphic>
          </wp:inline>
        </w:drawing>
      </w:r>
      <w:r w:rsidR="004D3B5F">
        <w:rPr>
          <w:b/>
          <w:sz w:val="28"/>
        </w:rPr>
        <w:t xml:space="preserve">   </w:t>
      </w:r>
      <w:r w:rsidR="00C65E9F">
        <w:rPr>
          <w:b/>
          <w:sz w:val="28"/>
        </w:rPr>
        <w:t xml:space="preserve">                 </w:t>
      </w:r>
      <w:r w:rsidR="004D3B5F">
        <w:rPr>
          <w:b/>
          <w:sz w:val="28"/>
        </w:rPr>
        <w:t xml:space="preserve">                              </w:t>
      </w:r>
      <w:r w:rsidR="00FE65AD">
        <w:rPr>
          <w:b/>
          <w:sz w:val="28"/>
        </w:rPr>
        <w:t xml:space="preserve">           </w:t>
      </w:r>
      <w:r w:rsidR="004D3B5F">
        <w:rPr>
          <w:b/>
          <w:sz w:val="28"/>
        </w:rPr>
        <w:t xml:space="preserve">     </w:t>
      </w:r>
      <w:r w:rsidR="00FE65AD" w:rsidRPr="00FE65AD">
        <w:rPr>
          <w:rFonts w:eastAsia="Times New Roman"/>
          <w:noProof/>
        </w:rPr>
        <w:drawing>
          <wp:inline distT="0" distB="0" distL="0" distR="0">
            <wp:extent cx="1003111" cy="1003111"/>
            <wp:effectExtent l="0" t="0" r="6985" b="6985"/>
            <wp:docPr id="5" name="Image 5" descr="U:\Logos, signature établissement\Logos pour impression\thouret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Logos, signature établissement\Logos pour impression\thouret JP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2747" cy="1022747"/>
                    </a:xfrm>
                    <a:prstGeom prst="rect">
                      <a:avLst/>
                    </a:prstGeom>
                    <a:noFill/>
                    <a:ln>
                      <a:noFill/>
                    </a:ln>
                  </pic:spPr>
                </pic:pic>
              </a:graphicData>
            </a:graphic>
          </wp:inline>
        </w:drawing>
      </w:r>
    </w:p>
    <w:p w:rsidR="00A658AD" w:rsidRPr="00C65E9F" w:rsidRDefault="004D3B5F" w:rsidP="00A658AD">
      <w:pPr>
        <w:spacing w:line="360" w:lineRule="auto"/>
        <w:rPr>
          <w:b/>
          <w:sz w:val="28"/>
          <w:szCs w:val="24"/>
        </w:rPr>
      </w:pPr>
      <w:r>
        <w:rPr>
          <w:b/>
          <w:sz w:val="28"/>
          <w:szCs w:val="24"/>
        </w:rPr>
        <w:t xml:space="preserve">                </w:t>
      </w:r>
    </w:p>
    <w:p w:rsidR="00A658AD" w:rsidRPr="0032430B" w:rsidRDefault="00A658AD" w:rsidP="00A658AD">
      <w:pPr>
        <w:spacing w:line="360" w:lineRule="auto"/>
        <w:rPr>
          <w:b/>
          <w:sz w:val="16"/>
          <w:szCs w:val="16"/>
        </w:rPr>
      </w:pPr>
      <w:r>
        <w:rPr>
          <w:b/>
          <w:sz w:val="28"/>
          <w:szCs w:val="24"/>
        </w:rPr>
        <w:t xml:space="preserve">       </w:t>
      </w:r>
    </w:p>
    <w:p w:rsidR="00A658AD" w:rsidRPr="004F18EE" w:rsidRDefault="001F2CD7" w:rsidP="00A658AD">
      <w:pPr>
        <w:spacing w:line="360" w:lineRule="auto"/>
        <w:jc w:val="center"/>
        <w:rPr>
          <w:b/>
          <w:sz w:val="22"/>
          <w:szCs w:val="22"/>
          <w:u w:val="single"/>
        </w:rPr>
      </w:pPr>
      <w:r w:rsidRPr="004F18EE">
        <w:rPr>
          <w:b/>
          <w:sz w:val="22"/>
          <w:szCs w:val="22"/>
          <w:u w:val="single"/>
        </w:rPr>
        <w:t xml:space="preserve">REGLEMENT INTERIEUR </w:t>
      </w:r>
      <w:proofErr w:type="gramStart"/>
      <w:r w:rsidRPr="004F18EE">
        <w:rPr>
          <w:b/>
          <w:sz w:val="22"/>
          <w:szCs w:val="22"/>
          <w:u w:val="single"/>
        </w:rPr>
        <w:t>( familles</w:t>
      </w:r>
      <w:proofErr w:type="gramEnd"/>
      <w:r w:rsidRPr="004F18EE">
        <w:rPr>
          <w:b/>
          <w:sz w:val="22"/>
          <w:szCs w:val="22"/>
          <w:u w:val="single"/>
        </w:rPr>
        <w:t xml:space="preserve"> / élèves )  </w:t>
      </w:r>
      <w:r w:rsidR="00F23837" w:rsidRPr="004F18EE">
        <w:rPr>
          <w:b/>
          <w:sz w:val="22"/>
          <w:szCs w:val="22"/>
          <w:highlight w:val="lightGray"/>
          <w:u w:val="single"/>
        </w:rPr>
        <w:t>ECOLE (PS</w:t>
      </w:r>
      <w:r w:rsidR="00F44B49" w:rsidRPr="004F18EE">
        <w:rPr>
          <w:b/>
          <w:sz w:val="22"/>
          <w:szCs w:val="22"/>
          <w:highlight w:val="lightGray"/>
          <w:u w:val="single"/>
        </w:rPr>
        <w:t xml:space="preserve"> à CM2)</w:t>
      </w:r>
    </w:p>
    <w:p w:rsidR="00A658AD" w:rsidRPr="004F18EE" w:rsidRDefault="00A658AD" w:rsidP="001D2981">
      <w:pPr>
        <w:spacing w:line="360" w:lineRule="auto"/>
        <w:jc w:val="center"/>
        <w:rPr>
          <w:sz w:val="22"/>
          <w:szCs w:val="22"/>
        </w:rPr>
      </w:pPr>
      <w:r w:rsidRPr="004F18EE">
        <w:rPr>
          <w:sz w:val="22"/>
          <w:szCs w:val="22"/>
        </w:rPr>
        <w:t>(</w:t>
      </w:r>
      <w:proofErr w:type="gramStart"/>
      <w:r w:rsidRPr="004F18EE">
        <w:rPr>
          <w:sz w:val="22"/>
          <w:szCs w:val="22"/>
        </w:rPr>
        <w:t>sous</w:t>
      </w:r>
      <w:proofErr w:type="gramEnd"/>
      <w:r w:rsidRPr="004F18EE">
        <w:rPr>
          <w:sz w:val="22"/>
          <w:szCs w:val="22"/>
        </w:rPr>
        <w:t xml:space="preserve"> réserve de modifications ultérieures)</w:t>
      </w:r>
      <w:r w:rsidR="00C65E9F" w:rsidRPr="004F18EE">
        <w:rPr>
          <w:sz w:val="22"/>
          <w:szCs w:val="22"/>
        </w:rPr>
        <w:t xml:space="preserve">                           </w:t>
      </w:r>
      <w:r w:rsidR="00C65E9F" w:rsidRPr="004F18EE">
        <w:rPr>
          <w:b/>
          <w:sz w:val="22"/>
          <w:szCs w:val="22"/>
          <w:vertAlign w:val="superscript"/>
        </w:rPr>
        <w:t>Mise à jour du 01/09/ 202</w:t>
      </w:r>
      <w:r w:rsidR="00FE65AD">
        <w:rPr>
          <w:b/>
          <w:sz w:val="22"/>
          <w:szCs w:val="22"/>
          <w:vertAlign w:val="superscript"/>
        </w:rPr>
        <w:t>6</w:t>
      </w:r>
    </w:p>
    <w:p w:rsidR="0005452E" w:rsidRPr="004F18EE" w:rsidRDefault="0005452E" w:rsidP="001D2981">
      <w:pPr>
        <w:spacing w:line="360" w:lineRule="auto"/>
        <w:jc w:val="center"/>
        <w:rPr>
          <w:sz w:val="22"/>
          <w:szCs w:val="22"/>
        </w:rPr>
      </w:pPr>
    </w:p>
    <w:p w:rsidR="00A658AD" w:rsidRPr="004F18EE" w:rsidRDefault="00A658AD" w:rsidP="00A658AD">
      <w:pPr>
        <w:rPr>
          <w:sz w:val="22"/>
          <w:szCs w:val="22"/>
        </w:rPr>
      </w:pPr>
      <w:r w:rsidRPr="004F18EE">
        <w:rPr>
          <w:sz w:val="22"/>
          <w:szCs w:val="22"/>
        </w:rPr>
        <w:t xml:space="preserve">Le règlement intérieur est un ensemble de règles de </w:t>
      </w:r>
      <w:r w:rsidR="00453E1E" w:rsidRPr="004F18EE">
        <w:rPr>
          <w:sz w:val="22"/>
          <w:szCs w:val="22"/>
        </w:rPr>
        <w:t>vie mises</w:t>
      </w:r>
      <w:r w:rsidRPr="004F18EE">
        <w:rPr>
          <w:sz w:val="22"/>
          <w:szCs w:val="22"/>
        </w:rPr>
        <w:t xml:space="preserve"> en place pour garantir à chacun le respect, le bien-être, la sécurité et pour assurer un climat de travail et d’apprentissage propice à la réussite de tous.</w:t>
      </w:r>
    </w:p>
    <w:p w:rsidR="00A658AD" w:rsidRPr="004F18EE" w:rsidRDefault="00A658AD" w:rsidP="00A658AD">
      <w:pPr>
        <w:rPr>
          <w:sz w:val="22"/>
          <w:szCs w:val="22"/>
        </w:rPr>
      </w:pPr>
    </w:p>
    <w:p w:rsidR="00A658AD" w:rsidRPr="004F18EE" w:rsidRDefault="00A658AD" w:rsidP="00A658AD">
      <w:pPr>
        <w:rPr>
          <w:sz w:val="22"/>
          <w:szCs w:val="22"/>
        </w:rPr>
      </w:pPr>
      <w:r w:rsidRPr="004F18EE">
        <w:rPr>
          <w:sz w:val="22"/>
          <w:szCs w:val="22"/>
        </w:rPr>
        <w:t>Outre les lois en vigueur qui régissent notre société et le fonctionnement d’un établissement sous contrat d’association avec l’Etat, nous souhaitons attirer l’attention sur certains points forts tels que :</w:t>
      </w:r>
    </w:p>
    <w:p w:rsidR="00A658AD" w:rsidRPr="004F18EE" w:rsidRDefault="00A658AD" w:rsidP="00A658AD">
      <w:pPr>
        <w:rPr>
          <w:sz w:val="22"/>
          <w:szCs w:val="22"/>
        </w:rPr>
      </w:pPr>
    </w:p>
    <w:p w:rsidR="00A658AD" w:rsidRPr="004F18EE" w:rsidRDefault="00A658AD" w:rsidP="00A96C67">
      <w:pPr>
        <w:numPr>
          <w:ilvl w:val="0"/>
          <w:numId w:val="4"/>
        </w:numPr>
        <w:rPr>
          <w:sz w:val="22"/>
          <w:szCs w:val="22"/>
        </w:rPr>
      </w:pPr>
      <w:r w:rsidRPr="004F18EE">
        <w:rPr>
          <w:sz w:val="22"/>
          <w:szCs w:val="22"/>
        </w:rPr>
        <w:t>Les propos discriminatoires</w:t>
      </w:r>
      <w:r w:rsidR="00A96C67" w:rsidRPr="004F18EE">
        <w:rPr>
          <w:sz w:val="22"/>
          <w:szCs w:val="22"/>
        </w:rPr>
        <w:t xml:space="preserve">        </w:t>
      </w:r>
      <w:r w:rsidR="00B67AE7" w:rsidRPr="004F18EE">
        <w:rPr>
          <w:sz w:val="22"/>
          <w:szCs w:val="22"/>
        </w:rPr>
        <w:t xml:space="preserve">      </w:t>
      </w:r>
      <w:r w:rsidR="00A96C67" w:rsidRPr="004F18EE">
        <w:rPr>
          <w:sz w:val="22"/>
          <w:szCs w:val="22"/>
        </w:rPr>
        <w:t xml:space="preserve"> -   Le racisme          </w:t>
      </w:r>
      <w:r w:rsidR="00B67AE7" w:rsidRPr="004F18EE">
        <w:rPr>
          <w:sz w:val="22"/>
          <w:szCs w:val="22"/>
        </w:rPr>
        <w:t xml:space="preserve">                       </w:t>
      </w:r>
      <w:r w:rsidR="00A96C67" w:rsidRPr="004F18EE">
        <w:rPr>
          <w:sz w:val="22"/>
          <w:szCs w:val="22"/>
        </w:rPr>
        <w:t xml:space="preserve">   -   </w:t>
      </w:r>
      <w:r w:rsidRPr="004F18EE">
        <w:rPr>
          <w:sz w:val="22"/>
          <w:szCs w:val="22"/>
        </w:rPr>
        <w:t>La violence</w:t>
      </w:r>
    </w:p>
    <w:p w:rsidR="00A658AD" w:rsidRPr="004F18EE" w:rsidRDefault="00A658AD" w:rsidP="00A658AD">
      <w:pPr>
        <w:numPr>
          <w:ilvl w:val="0"/>
          <w:numId w:val="4"/>
        </w:numPr>
        <w:rPr>
          <w:sz w:val="22"/>
          <w:szCs w:val="22"/>
        </w:rPr>
      </w:pPr>
      <w:r w:rsidRPr="004F18EE">
        <w:rPr>
          <w:sz w:val="22"/>
          <w:szCs w:val="22"/>
        </w:rPr>
        <w:t>L’</w:t>
      </w:r>
      <w:r w:rsidR="00D37A8F" w:rsidRPr="004F18EE">
        <w:rPr>
          <w:sz w:val="22"/>
          <w:szCs w:val="22"/>
        </w:rPr>
        <w:t xml:space="preserve">irrespect </w:t>
      </w:r>
      <w:r w:rsidR="00A96C67" w:rsidRPr="004F18EE">
        <w:rPr>
          <w:sz w:val="22"/>
          <w:szCs w:val="22"/>
        </w:rPr>
        <w:t xml:space="preserve">                                </w:t>
      </w:r>
      <w:r w:rsidR="00B67AE7" w:rsidRPr="004F18EE">
        <w:rPr>
          <w:sz w:val="22"/>
          <w:szCs w:val="22"/>
        </w:rPr>
        <w:t xml:space="preserve">      </w:t>
      </w:r>
      <w:r w:rsidR="00A96C67" w:rsidRPr="004F18EE">
        <w:rPr>
          <w:sz w:val="22"/>
          <w:szCs w:val="22"/>
        </w:rPr>
        <w:t xml:space="preserve">  -   </w:t>
      </w:r>
      <w:r w:rsidRPr="004F18EE">
        <w:rPr>
          <w:sz w:val="22"/>
          <w:szCs w:val="22"/>
        </w:rPr>
        <w:t>La tenue vestimentaire</w:t>
      </w:r>
    </w:p>
    <w:p w:rsidR="005F0D01" w:rsidRPr="004F18EE" w:rsidRDefault="005F0D01" w:rsidP="00A658AD">
      <w:pPr>
        <w:rPr>
          <w:sz w:val="22"/>
          <w:szCs w:val="22"/>
        </w:rPr>
      </w:pPr>
    </w:p>
    <w:p w:rsidR="00A658AD" w:rsidRPr="004F18EE" w:rsidRDefault="00A658AD" w:rsidP="00A658AD">
      <w:pPr>
        <w:rPr>
          <w:sz w:val="22"/>
          <w:szCs w:val="22"/>
        </w:rPr>
      </w:pPr>
      <w:r w:rsidRPr="004F18EE">
        <w:rPr>
          <w:sz w:val="22"/>
          <w:szCs w:val="22"/>
        </w:rPr>
        <w:t>Ces règles s’appliquent au-delà des lieux physiques et du temps de classe, dans toutes les activités qui se déroulent sous la responsabilité de l’établissement (les voyages, les activités et les sorties éducatives).</w:t>
      </w:r>
    </w:p>
    <w:p w:rsidR="00A658AD" w:rsidRPr="004F18EE" w:rsidRDefault="00A658AD" w:rsidP="00A658AD">
      <w:pPr>
        <w:rPr>
          <w:sz w:val="22"/>
          <w:szCs w:val="22"/>
        </w:rPr>
      </w:pPr>
    </w:p>
    <w:p w:rsidR="00A658AD" w:rsidRPr="004F18EE" w:rsidRDefault="00A658AD" w:rsidP="00A658AD">
      <w:pPr>
        <w:rPr>
          <w:sz w:val="22"/>
          <w:szCs w:val="22"/>
        </w:rPr>
      </w:pPr>
      <w:r w:rsidRPr="004F18EE">
        <w:rPr>
          <w:sz w:val="22"/>
          <w:szCs w:val="22"/>
        </w:rPr>
        <w:t xml:space="preserve">Le fait d'inscrire son enfant à </w:t>
      </w:r>
      <w:r w:rsidR="00A96C67" w:rsidRPr="004F18EE">
        <w:rPr>
          <w:sz w:val="22"/>
          <w:szCs w:val="22"/>
        </w:rPr>
        <w:t xml:space="preserve">l’Institution </w:t>
      </w:r>
      <w:r w:rsidRPr="004F18EE">
        <w:rPr>
          <w:sz w:val="22"/>
          <w:szCs w:val="22"/>
        </w:rPr>
        <w:t xml:space="preserve">Sainte Thérèse engage, et la famille, et l'élève, à accepter dans son intégralité le présent règlement. Cela suppose la confiance entre les familles et l’équipe éducative. </w:t>
      </w:r>
    </w:p>
    <w:p w:rsidR="00A658AD" w:rsidRPr="004F18EE" w:rsidRDefault="00A658AD" w:rsidP="00A658AD">
      <w:pPr>
        <w:rPr>
          <w:sz w:val="22"/>
          <w:szCs w:val="22"/>
        </w:rPr>
      </w:pPr>
    </w:p>
    <w:p w:rsidR="00A658AD" w:rsidRPr="004F18EE" w:rsidRDefault="00A658AD" w:rsidP="00A658AD">
      <w:pPr>
        <w:rPr>
          <w:sz w:val="22"/>
          <w:szCs w:val="22"/>
        </w:rPr>
      </w:pPr>
      <w:r w:rsidRPr="004F18EE">
        <w:rPr>
          <w:sz w:val="22"/>
          <w:szCs w:val="22"/>
        </w:rPr>
        <w:t>En cas de désaccord profond, la famille et l'Établissement sont en droit de rompre le contrat de scolarisation.</w:t>
      </w:r>
    </w:p>
    <w:p w:rsidR="00A658AD" w:rsidRPr="004F18EE" w:rsidRDefault="00A658AD" w:rsidP="00A658AD">
      <w:pPr>
        <w:rPr>
          <w:sz w:val="22"/>
          <w:szCs w:val="22"/>
        </w:rPr>
      </w:pPr>
    </w:p>
    <w:p w:rsidR="00976AB1" w:rsidRPr="004F18EE" w:rsidRDefault="00976AB1" w:rsidP="00A658AD">
      <w:pPr>
        <w:rPr>
          <w:sz w:val="22"/>
          <w:szCs w:val="22"/>
        </w:rPr>
      </w:pPr>
    </w:p>
    <w:p w:rsidR="006B3655" w:rsidRPr="004F18EE" w:rsidRDefault="006B3655" w:rsidP="00A658AD">
      <w:pPr>
        <w:rPr>
          <w:b/>
          <w:sz w:val="22"/>
          <w:szCs w:val="22"/>
        </w:rPr>
      </w:pPr>
      <w:r w:rsidRPr="004F18EE">
        <w:rPr>
          <w:b/>
          <w:sz w:val="22"/>
          <w:szCs w:val="22"/>
        </w:rPr>
        <w:t>ENT : Environnement Numérique de Travail.</w:t>
      </w:r>
    </w:p>
    <w:p w:rsidR="006B3655" w:rsidRPr="004F18EE" w:rsidRDefault="006B3655" w:rsidP="00A658AD">
      <w:pPr>
        <w:rPr>
          <w:sz w:val="22"/>
          <w:szCs w:val="22"/>
        </w:rPr>
      </w:pPr>
    </w:p>
    <w:p w:rsidR="006B3655" w:rsidRPr="004F18EE" w:rsidRDefault="005F0D01" w:rsidP="00A658AD">
      <w:pPr>
        <w:rPr>
          <w:sz w:val="22"/>
          <w:szCs w:val="22"/>
        </w:rPr>
      </w:pPr>
      <w:r w:rsidRPr="004F18EE">
        <w:rPr>
          <w:sz w:val="22"/>
          <w:szCs w:val="22"/>
        </w:rPr>
        <w:t>E</w:t>
      </w:r>
      <w:r w:rsidR="006B3655" w:rsidRPr="004F18EE">
        <w:rPr>
          <w:sz w:val="22"/>
          <w:szCs w:val="22"/>
        </w:rPr>
        <w:t>n inscrivant son enfant à l’</w:t>
      </w:r>
      <w:r w:rsidR="00666AFF" w:rsidRPr="004F18EE">
        <w:rPr>
          <w:sz w:val="22"/>
          <w:szCs w:val="22"/>
        </w:rPr>
        <w:t xml:space="preserve">Institution </w:t>
      </w:r>
      <w:proofErr w:type="spellStart"/>
      <w:r w:rsidR="005A02C1" w:rsidRPr="004F18EE">
        <w:rPr>
          <w:sz w:val="22"/>
          <w:szCs w:val="22"/>
        </w:rPr>
        <w:t>Sainte-Thérése</w:t>
      </w:r>
      <w:proofErr w:type="spellEnd"/>
      <w:r w:rsidR="00666AFF" w:rsidRPr="004F18EE">
        <w:rPr>
          <w:sz w:val="22"/>
          <w:szCs w:val="22"/>
        </w:rPr>
        <w:t xml:space="preserve"> la famille s’engage à avoir un </w:t>
      </w:r>
      <w:r w:rsidR="005A02C1" w:rsidRPr="004F18EE">
        <w:rPr>
          <w:sz w:val="22"/>
          <w:szCs w:val="22"/>
        </w:rPr>
        <w:t xml:space="preserve">accès Internet chez elle et à </w:t>
      </w:r>
      <w:r w:rsidR="00666AFF" w:rsidRPr="004F18EE">
        <w:rPr>
          <w:sz w:val="22"/>
          <w:szCs w:val="22"/>
        </w:rPr>
        <w:t>utiliser</w:t>
      </w:r>
      <w:r w:rsidR="005A02C1" w:rsidRPr="004F18EE">
        <w:rPr>
          <w:sz w:val="22"/>
          <w:szCs w:val="22"/>
        </w:rPr>
        <w:t xml:space="preserve"> notre E.N.T "</w:t>
      </w:r>
      <w:r w:rsidR="00A44729" w:rsidRPr="004F18EE">
        <w:rPr>
          <w:sz w:val="22"/>
          <w:szCs w:val="22"/>
        </w:rPr>
        <w:t xml:space="preserve"> ONE </w:t>
      </w:r>
      <w:r w:rsidR="005A02C1" w:rsidRPr="004F18EE">
        <w:rPr>
          <w:sz w:val="22"/>
          <w:szCs w:val="22"/>
        </w:rPr>
        <w:t>"</w:t>
      </w:r>
      <w:r w:rsidR="00FE65AD">
        <w:rPr>
          <w:sz w:val="22"/>
          <w:szCs w:val="22"/>
        </w:rPr>
        <w:t xml:space="preserve"> et l’ENT «  Ecole Directe »</w:t>
      </w:r>
      <w:r w:rsidR="00666AFF" w:rsidRPr="004F18EE">
        <w:rPr>
          <w:sz w:val="22"/>
          <w:szCs w:val="22"/>
        </w:rPr>
        <w:t xml:space="preserve"> Cela est obligatoire car </w:t>
      </w:r>
      <w:r w:rsidR="00453E1E" w:rsidRPr="004F18EE">
        <w:rPr>
          <w:sz w:val="22"/>
          <w:szCs w:val="22"/>
        </w:rPr>
        <w:t>l’Etablissement qui</w:t>
      </w:r>
      <w:r w:rsidR="00666AFF" w:rsidRPr="004F18EE">
        <w:rPr>
          <w:sz w:val="22"/>
          <w:szCs w:val="22"/>
        </w:rPr>
        <w:t xml:space="preserve"> a reçu le label « HQEN : Haute Qualité Environnement Numérique » fonctionne en très grand</w:t>
      </w:r>
      <w:r w:rsidR="00A44729" w:rsidRPr="004F18EE">
        <w:rPr>
          <w:sz w:val="22"/>
          <w:szCs w:val="22"/>
        </w:rPr>
        <w:t>e</w:t>
      </w:r>
      <w:r w:rsidR="00666AFF" w:rsidRPr="004F18EE">
        <w:rPr>
          <w:sz w:val="22"/>
          <w:szCs w:val="22"/>
        </w:rPr>
        <w:t xml:space="preserve"> partie par cet intermédiaire : commu</w:t>
      </w:r>
      <w:r w:rsidR="009731EA" w:rsidRPr="004F18EE">
        <w:rPr>
          <w:sz w:val="22"/>
          <w:szCs w:val="22"/>
        </w:rPr>
        <w:t xml:space="preserve">nication, résultats </w:t>
      </w:r>
      <w:r w:rsidR="00453E1E" w:rsidRPr="004F18EE">
        <w:rPr>
          <w:sz w:val="22"/>
          <w:szCs w:val="22"/>
        </w:rPr>
        <w:t>scolaires, …</w:t>
      </w:r>
      <w:r w:rsidR="00666AFF" w:rsidRPr="004F18EE">
        <w:rPr>
          <w:sz w:val="22"/>
          <w:szCs w:val="22"/>
        </w:rPr>
        <w:t xml:space="preserve">. </w:t>
      </w:r>
      <w:r w:rsidR="006B3655" w:rsidRPr="004F18EE">
        <w:rPr>
          <w:sz w:val="22"/>
          <w:szCs w:val="22"/>
        </w:rPr>
        <w:t xml:space="preserve"> </w:t>
      </w:r>
      <w:r w:rsidR="00E93C64" w:rsidRPr="004F18EE">
        <w:rPr>
          <w:sz w:val="22"/>
          <w:szCs w:val="22"/>
        </w:rPr>
        <w:t>L'élève et les deux parents reçoivent chacun des codes personnels limitant les accès à chacun différemment.</w:t>
      </w:r>
      <w:r w:rsidR="0010466B">
        <w:rPr>
          <w:sz w:val="22"/>
          <w:szCs w:val="22"/>
        </w:rPr>
        <w:t xml:space="preserve"> Pour la correspondance avec les services administratifs et la direction, il faut utiliser obligatoirement l’ENT « </w:t>
      </w:r>
      <w:r w:rsidR="0010466B" w:rsidRPr="00FE65AD">
        <w:rPr>
          <w:b/>
          <w:sz w:val="22"/>
          <w:szCs w:val="22"/>
        </w:rPr>
        <w:t>Ecole Directe</w:t>
      </w:r>
      <w:r w:rsidR="0010466B">
        <w:rPr>
          <w:sz w:val="22"/>
          <w:szCs w:val="22"/>
        </w:rPr>
        <w:t> ».</w:t>
      </w:r>
    </w:p>
    <w:p w:rsidR="006B3655" w:rsidRPr="004F18EE" w:rsidRDefault="006B3655" w:rsidP="00A658AD">
      <w:pPr>
        <w:rPr>
          <w:b/>
          <w:sz w:val="22"/>
          <w:szCs w:val="22"/>
        </w:rPr>
      </w:pPr>
    </w:p>
    <w:p w:rsidR="00976AB1" w:rsidRPr="004F18EE" w:rsidRDefault="00976AB1" w:rsidP="00A658AD">
      <w:pPr>
        <w:rPr>
          <w:b/>
          <w:sz w:val="22"/>
          <w:szCs w:val="22"/>
        </w:rPr>
      </w:pPr>
    </w:p>
    <w:p w:rsidR="00A658AD" w:rsidRPr="004F18EE" w:rsidRDefault="00A658AD" w:rsidP="00A658AD">
      <w:pPr>
        <w:rPr>
          <w:b/>
          <w:sz w:val="22"/>
          <w:szCs w:val="22"/>
          <w:u w:val="single"/>
        </w:rPr>
      </w:pPr>
      <w:r w:rsidRPr="004F18EE">
        <w:rPr>
          <w:b/>
          <w:sz w:val="22"/>
          <w:szCs w:val="22"/>
        </w:rPr>
        <w:t>Horaires</w:t>
      </w:r>
      <w:r w:rsidRPr="004F18EE">
        <w:rPr>
          <w:b/>
          <w:sz w:val="22"/>
          <w:szCs w:val="22"/>
          <w:u w:val="single"/>
        </w:rPr>
        <w:t xml:space="preserve"> </w:t>
      </w:r>
    </w:p>
    <w:p w:rsidR="00A658AD" w:rsidRPr="004F18EE" w:rsidRDefault="00A658AD" w:rsidP="00A658AD">
      <w:pPr>
        <w:rPr>
          <w:b/>
          <w:sz w:val="22"/>
          <w:szCs w:val="22"/>
          <w:u w:val="single"/>
        </w:rPr>
      </w:pPr>
    </w:p>
    <w:p w:rsidR="00A658AD" w:rsidRPr="004F18EE" w:rsidRDefault="00A658AD" w:rsidP="00A658AD">
      <w:pPr>
        <w:rPr>
          <w:sz w:val="22"/>
          <w:szCs w:val="22"/>
        </w:rPr>
      </w:pPr>
      <w:r w:rsidRPr="004F18EE">
        <w:rPr>
          <w:sz w:val="22"/>
          <w:szCs w:val="22"/>
        </w:rPr>
        <w:t>● L'Établissement accueille les élèves à partir de 7 h 30 le matin et à partir de</w:t>
      </w:r>
      <w:r w:rsidR="009731EA" w:rsidRPr="004F18EE">
        <w:rPr>
          <w:sz w:val="22"/>
          <w:szCs w:val="22"/>
        </w:rPr>
        <w:t xml:space="preserve"> 13</w:t>
      </w:r>
      <w:r w:rsidR="00F03B5C" w:rsidRPr="004F18EE">
        <w:rPr>
          <w:sz w:val="22"/>
          <w:szCs w:val="22"/>
        </w:rPr>
        <w:t xml:space="preserve"> </w:t>
      </w:r>
      <w:r w:rsidR="009731EA" w:rsidRPr="004F18EE">
        <w:rPr>
          <w:sz w:val="22"/>
          <w:szCs w:val="22"/>
        </w:rPr>
        <w:t>h</w:t>
      </w:r>
      <w:r w:rsidR="00F03B5C" w:rsidRPr="004F18EE">
        <w:rPr>
          <w:sz w:val="22"/>
          <w:szCs w:val="22"/>
        </w:rPr>
        <w:t xml:space="preserve"> </w:t>
      </w:r>
      <w:r w:rsidR="009731EA" w:rsidRPr="004F18EE">
        <w:rPr>
          <w:sz w:val="22"/>
          <w:szCs w:val="22"/>
        </w:rPr>
        <w:t>1</w:t>
      </w:r>
      <w:r w:rsidRPr="004F18EE">
        <w:rPr>
          <w:sz w:val="22"/>
          <w:szCs w:val="22"/>
        </w:rPr>
        <w:t>5 (pour les externes)</w:t>
      </w:r>
      <w:r w:rsidR="00A96C67" w:rsidRPr="004F18EE">
        <w:rPr>
          <w:sz w:val="22"/>
          <w:szCs w:val="22"/>
        </w:rPr>
        <w:t>.</w:t>
      </w:r>
    </w:p>
    <w:p w:rsidR="00A96C67" w:rsidRPr="00FE65AD" w:rsidRDefault="00A96C67" w:rsidP="00FE65AD">
      <w:pPr>
        <w:pStyle w:val="En-tte"/>
        <w:tabs>
          <w:tab w:val="clear" w:pos="4536"/>
          <w:tab w:val="clear" w:pos="9072"/>
          <w:tab w:val="left" w:pos="2655"/>
        </w:tabs>
        <w:rPr>
          <w:b/>
          <w:sz w:val="22"/>
          <w:szCs w:val="22"/>
          <w:u w:val="single"/>
        </w:rPr>
      </w:pPr>
      <w:r w:rsidRPr="004F18EE">
        <w:rPr>
          <w:sz w:val="22"/>
          <w:szCs w:val="22"/>
        </w:rPr>
        <w:t>Les familles s’engagent à respecter strictement les horaires de cours ann</w:t>
      </w:r>
      <w:r w:rsidR="00E93C64" w:rsidRPr="004F18EE">
        <w:rPr>
          <w:sz w:val="22"/>
          <w:szCs w:val="22"/>
        </w:rPr>
        <w:t xml:space="preserve">oncés en début d’année scolaire sur </w:t>
      </w:r>
      <w:r w:rsidR="00FE65AD">
        <w:rPr>
          <w:sz w:val="22"/>
          <w:szCs w:val="22"/>
        </w:rPr>
        <w:t>la</w:t>
      </w:r>
      <w:r w:rsidR="00E93C64" w:rsidRPr="004F18EE">
        <w:rPr>
          <w:sz w:val="22"/>
          <w:szCs w:val="22"/>
        </w:rPr>
        <w:t xml:space="preserve"> </w:t>
      </w:r>
      <w:r w:rsidR="00FE65AD">
        <w:rPr>
          <w:sz w:val="22"/>
          <w:szCs w:val="22"/>
        </w:rPr>
        <w:t xml:space="preserve">circulaire de rentrée </w:t>
      </w:r>
      <w:r w:rsidR="00E93C64" w:rsidRPr="004F18EE">
        <w:rPr>
          <w:sz w:val="22"/>
          <w:szCs w:val="22"/>
        </w:rPr>
        <w:t xml:space="preserve">annexe au règlement envoyée à chaque famille. </w:t>
      </w:r>
      <w:r w:rsidR="009731EA" w:rsidRPr="004F18EE">
        <w:rPr>
          <w:sz w:val="22"/>
          <w:szCs w:val="22"/>
        </w:rPr>
        <w:t xml:space="preserve"> </w:t>
      </w:r>
      <w:r w:rsidR="00FE65AD">
        <w:rPr>
          <w:sz w:val="22"/>
          <w:szCs w:val="22"/>
        </w:rPr>
        <w:t xml:space="preserve">En cas de non-respect répété, la direction peut radier l’élève.   </w:t>
      </w:r>
    </w:p>
    <w:p w:rsidR="00A96C67" w:rsidRPr="004F18EE" w:rsidRDefault="00A96C67" w:rsidP="00A658AD">
      <w:pPr>
        <w:rPr>
          <w:sz w:val="22"/>
          <w:szCs w:val="22"/>
        </w:rPr>
      </w:pPr>
    </w:p>
    <w:p w:rsidR="00A658AD" w:rsidRPr="004F18EE" w:rsidRDefault="00A658AD" w:rsidP="005F0D01">
      <w:pPr>
        <w:rPr>
          <w:sz w:val="22"/>
          <w:szCs w:val="22"/>
        </w:rPr>
      </w:pPr>
      <w:r w:rsidRPr="004F18EE">
        <w:rPr>
          <w:sz w:val="22"/>
          <w:szCs w:val="22"/>
        </w:rPr>
        <w:t>Cas par</w:t>
      </w:r>
      <w:r w:rsidR="005F0D01" w:rsidRPr="004F18EE">
        <w:rPr>
          <w:sz w:val="22"/>
          <w:szCs w:val="22"/>
        </w:rPr>
        <w:t>ticuliers de sortie anticipée</w:t>
      </w:r>
      <w:r w:rsidRPr="004F18EE">
        <w:rPr>
          <w:sz w:val="22"/>
          <w:szCs w:val="22"/>
        </w:rPr>
        <w:t> :</w:t>
      </w:r>
      <w:r w:rsidR="005F0D01" w:rsidRPr="004F18EE">
        <w:rPr>
          <w:sz w:val="22"/>
          <w:szCs w:val="22"/>
        </w:rPr>
        <w:t xml:space="preserve"> </w:t>
      </w:r>
      <w:r w:rsidR="00D37A8F" w:rsidRPr="004F18EE">
        <w:rPr>
          <w:sz w:val="22"/>
          <w:szCs w:val="22"/>
        </w:rPr>
        <w:t>l</w:t>
      </w:r>
      <w:r w:rsidR="005F0D01" w:rsidRPr="004F18EE">
        <w:rPr>
          <w:sz w:val="22"/>
          <w:szCs w:val="22"/>
        </w:rPr>
        <w:t>a d</w:t>
      </w:r>
      <w:r w:rsidRPr="004F18EE">
        <w:rPr>
          <w:sz w:val="22"/>
          <w:szCs w:val="22"/>
        </w:rPr>
        <w:t xml:space="preserve">emande motivée de la famille </w:t>
      </w:r>
      <w:r w:rsidR="00F03B5C" w:rsidRPr="004F18EE">
        <w:rPr>
          <w:sz w:val="22"/>
          <w:szCs w:val="22"/>
        </w:rPr>
        <w:t xml:space="preserve">est transmise </w:t>
      </w:r>
      <w:r w:rsidRPr="004F18EE">
        <w:rPr>
          <w:sz w:val="22"/>
          <w:szCs w:val="22"/>
        </w:rPr>
        <w:t>via l’ENT</w:t>
      </w:r>
      <w:r w:rsidR="00FE65AD">
        <w:rPr>
          <w:sz w:val="22"/>
          <w:szCs w:val="22"/>
        </w:rPr>
        <w:t xml:space="preserve"> « Ecole Directe »</w:t>
      </w:r>
      <w:r w:rsidRPr="004F18EE">
        <w:rPr>
          <w:sz w:val="22"/>
          <w:szCs w:val="22"/>
        </w:rPr>
        <w:t xml:space="preserve"> puis validée </w:t>
      </w:r>
      <w:r w:rsidR="00F03B5C" w:rsidRPr="004F18EE">
        <w:rPr>
          <w:sz w:val="22"/>
          <w:szCs w:val="22"/>
        </w:rPr>
        <w:t>par le Chef d'Etablissement.</w:t>
      </w:r>
    </w:p>
    <w:p w:rsidR="00976AB1" w:rsidRDefault="00976AB1" w:rsidP="00A658AD">
      <w:pPr>
        <w:rPr>
          <w:b/>
          <w:sz w:val="22"/>
          <w:szCs w:val="22"/>
        </w:rPr>
      </w:pPr>
    </w:p>
    <w:p w:rsidR="0010466B" w:rsidRDefault="0010466B" w:rsidP="00A658AD">
      <w:pPr>
        <w:rPr>
          <w:b/>
          <w:sz w:val="22"/>
          <w:szCs w:val="22"/>
        </w:rPr>
      </w:pPr>
    </w:p>
    <w:p w:rsidR="00FE65AD" w:rsidRDefault="00FE65AD" w:rsidP="00A658AD">
      <w:pPr>
        <w:rPr>
          <w:b/>
          <w:sz w:val="22"/>
          <w:szCs w:val="22"/>
        </w:rPr>
      </w:pPr>
    </w:p>
    <w:p w:rsidR="00FE65AD" w:rsidRDefault="00FE65AD" w:rsidP="00A658AD">
      <w:pPr>
        <w:rPr>
          <w:b/>
          <w:sz w:val="22"/>
          <w:szCs w:val="22"/>
        </w:rPr>
      </w:pPr>
    </w:p>
    <w:p w:rsidR="00FE65AD" w:rsidRDefault="00FE65AD" w:rsidP="00A658AD">
      <w:pPr>
        <w:rPr>
          <w:b/>
          <w:sz w:val="22"/>
          <w:szCs w:val="22"/>
        </w:rPr>
      </w:pPr>
    </w:p>
    <w:p w:rsidR="00FE65AD" w:rsidRDefault="00FE65AD" w:rsidP="00A658AD">
      <w:pPr>
        <w:rPr>
          <w:b/>
          <w:sz w:val="22"/>
          <w:szCs w:val="22"/>
        </w:rPr>
      </w:pPr>
    </w:p>
    <w:p w:rsidR="00FE65AD" w:rsidRDefault="00FE65AD" w:rsidP="00A658AD">
      <w:pPr>
        <w:rPr>
          <w:b/>
          <w:sz w:val="22"/>
          <w:szCs w:val="22"/>
        </w:rPr>
      </w:pPr>
    </w:p>
    <w:p w:rsidR="00FE65AD" w:rsidRPr="004F18EE" w:rsidRDefault="00FE65AD" w:rsidP="00A658AD">
      <w:pPr>
        <w:rPr>
          <w:b/>
          <w:sz w:val="22"/>
          <w:szCs w:val="22"/>
        </w:rPr>
      </w:pPr>
    </w:p>
    <w:p w:rsidR="00A658AD" w:rsidRPr="0010466B" w:rsidRDefault="00A658AD" w:rsidP="00A658AD">
      <w:pPr>
        <w:rPr>
          <w:b/>
          <w:sz w:val="22"/>
          <w:szCs w:val="22"/>
        </w:rPr>
      </w:pPr>
      <w:r w:rsidRPr="004F18EE">
        <w:rPr>
          <w:b/>
          <w:sz w:val="22"/>
          <w:szCs w:val="22"/>
        </w:rPr>
        <w:lastRenderedPageBreak/>
        <w:t>Absences</w:t>
      </w:r>
    </w:p>
    <w:p w:rsidR="00A658AD" w:rsidRPr="004F18EE" w:rsidRDefault="00A658AD" w:rsidP="00A658AD">
      <w:pPr>
        <w:rPr>
          <w:sz w:val="22"/>
          <w:szCs w:val="22"/>
        </w:rPr>
      </w:pPr>
    </w:p>
    <w:p w:rsidR="00C07E3B" w:rsidRPr="004F18EE" w:rsidRDefault="00C07E3B" w:rsidP="00C07E3B">
      <w:pPr>
        <w:pStyle w:val="En-tte"/>
        <w:tabs>
          <w:tab w:val="clear" w:pos="4536"/>
          <w:tab w:val="clear" w:pos="9072"/>
          <w:tab w:val="left" w:pos="2655"/>
        </w:tabs>
        <w:rPr>
          <w:b/>
          <w:sz w:val="22"/>
          <w:szCs w:val="22"/>
          <w:u w:val="single"/>
        </w:rPr>
      </w:pPr>
      <w:r w:rsidRPr="004F18EE">
        <w:rPr>
          <w:b/>
          <w:sz w:val="22"/>
          <w:szCs w:val="22"/>
          <w:u w:val="single"/>
        </w:rPr>
        <w:t>Les absences ou demandes d'absences :</w:t>
      </w:r>
    </w:p>
    <w:p w:rsidR="00C07E3B" w:rsidRPr="004F18EE" w:rsidRDefault="00C07E3B" w:rsidP="00C07E3B">
      <w:pPr>
        <w:pStyle w:val="En-tte"/>
        <w:tabs>
          <w:tab w:val="clear" w:pos="4536"/>
          <w:tab w:val="clear" w:pos="9072"/>
          <w:tab w:val="left" w:pos="2655"/>
        </w:tabs>
        <w:rPr>
          <w:b/>
          <w:sz w:val="22"/>
          <w:szCs w:val="22"/>
          <w:u w:val="single"/>
        </w:rPr>
      </w:pPr>
    </w:p>
    <w:p w:rsidR="00C07E3B" w:rsidRPr="004F18EE" w:rsidRDefault="00C07E3B" w:rsidP="00C07E3B">
      <w:pPr>
        <w:pStyle w:val="En-tte"/>
        <w:tabs>
          <w:tab w:val="clear" w:pos="4536"/>
          <w:tab w:val="clear" w:pos="9072"/>
          <w:tab w:val="left" w:pos="2655"/>
        </w:tabs>
        <w:rPr>
          <w:sz w:val="22"/>
          <w:szCs w:val="22"/>
        </w:rPr>
      </w:pPr>
      <w:r w:rsidRPr="004F18EE">
        <w:rPr>
          <w:sz w:val="22"/>
          <w:szCs w:val="22"/>
        </w:rPr>
        <w:t xml:space="preserve">Absences de deux jours maxima : Dans la mesure du possible informer l'enseignant par courriel via </w:t>
      </w:r>
      <w:r w:rsidR="00C03B07" w:rsidRPr="004F18EE">
        <w:rPr>
          <w:sz w:val="22"/>
          <w:szCs w:val="22"/>
        </w:rPr>
        <w:t>« ONE »</w:t>
      </w:r>
      <w:r w:rsidRPr="004F18EE">
        <w:rPr>
          <w:sz w:val="22"/>
          <w:szCs w:val="22"/>
        </w:rPr>
        <w:t xml:space="preserve"> et contacter le secrétariat avant 9h soit par courriel (intendance@sainte-therese-nice.com) soit par téléphone (04 93 86 57 86) (sécurité et gestion des effectifs de cantine).</w:t>
      </w:r>
    </w:p>
    <w:p w:rsidR="00C07E3B" w:rsidRPr="004F18EE" w:rsidRDefault="00C07E3B" w:rsidP="00C07E3B">
      <w:pPr>
        <w:rPr>
          <w:sz w:val="22"/>
          <w:szCs w:val="22"/>
        </w:rPr>
      </w:pPr>
      <w:r w:rsidRPr="004F18EE">
        <w:rPr>
          <w:sz w:val="22"/>
          <w:szCs w:val="22"/>
        </w:rPr>
        <w:t>● A son retour l’élève doit impérativement présenter un justificatif d’absence (mot écrit de la famille) avant d’intégrer la classe</w:t>
      </w:r>
      <w:r w:rsidR="00A44729" w:rsidRPr="004F18EE">
        <w:rPr>
          <w:sz w:val="22"/>
          <w:szCs w:val="22"/>
        </w:rPr>
        <w:t>.</w:t>
      </w:r>
    </w:p>
    <w:p w:rsidR="00C07E3B" w:rsidRPr="004F18EE" w:rsidRDefault="00C07E3B" w:rsidP="00C07E3B">
      <w:pPr>
        <w:tabs>
          <w:tab w:val="left" w:pos="2617"/>
        </w:tabs>
        <w:rPr>
          <w:sz w:val="22"/>
          <w:szCs w:val="22"/>
        </w:rPr>
      </w:pPr>
    </w:p>
    <w:p w:rsidR="00C07E3B" w:rsidRPr="004F18EE" w:rsidRDefault="00C07E3B" w:rsidP="00C07E3B">
      <w:pPr>
        <w:tabs>
          <w:tab w:val="left" w:pos="2617"/>
        </w:tabs>
        <w:rPr>
          <w:sz w:val="22"/>
          <w:szCs w:val="22"/>
        </w:rPr>
      </w:pPr>
      <w:r w:rsidRPr="004F18EE">
        <w:rPr>
          <w:sz w:val="22"/>
          <w:szCs w:val="22"/>
        </w:rPr>
        <w:t>Il est nécessaire de rappeler les règles en matière de scolarité...</w:t>
      </w:r>
    </w:p>
    <w:p w:rsidR="00C07E3B" w:rsidRPr="004F18EE" w:rsidRDefault="00C07E3B" w:rsidP="00C07E3B">
      <w:pPr>
        <w:tabs>
          <w:tab w:val="left" w:pos="2617"/>
        </w:tabs>
        <w:rPr>
          <w:sz w:val="22"/>
          <w:szCs w:val="22"/>
        </w:rPr>
      </w:pPr>
    </w:p>
    <w:p w:rsidR="00C07E3B" w:rsidRPr="004F18EE" w:rsidRDefault="00C07E3B" w:rsidP="00C07E3B">
      <w:pPr>
        <w:tabs>
          <w:tab w:val="left" w:pos="2617"/>
        </w:tabs>
        <w:rPr>
          <w:b/>
          <w:sz w:val="22"/>
          <w:szCs w:val="22"/>
          <w:u w:val="single"/>
        </w:rPr>
      </w:pPr>
      <w:r w:rsidRPr="004F18EE">
        <w:rPr>
          <w:b/>
          <w:color w:val="333333"/>
          <w:sz w:val="22"/>
          <w:szCs w:val="22"/>
          <w:u w:val="single"/>
        </w:rPr>
        <w:t>La scolarité est obligatoire dès le 3</w:t>
      </w:r>
      <w:r w:rsidRPr="004F18EE">
        <w:rPr>
          <w:b/>
          <w:color w:val="333333"/>
          <w:sz w:val="22"/>
          <w:szCs w:val="22"/>
          <w:u w:val="single"/>
          <w:vertAlign w:val="superscript"/>
        </w:rPr>
        <w:t>ème</w:t>
      </w:r>
      <w:r w:rsidRPr="004F18EE">
        <w:rPr>
          <w:b/>
          <w:color w:val="333333"/>
          <w:sz w:val="22"/>
          <w:szCs w:val="22"/>
          <w:u w:val="single"/>
        </w:rPr>
        <w:t xml:space="preserve"> anniversaire de </w:t>
      </w:r>
      <w:proofErr w:type="gramStart"/>
      <w:r w:rsidRPr="004F18EE">
        <w:rPr>
          <w:b/>
          <w:color w:val="333333"/>
          <w:sz w:val="22"/>
          <w:szCs w:val="22"/>
          <w:u w:val="single"/>
        </w:rPr>
        <w:t>l'enfant .</w:t>
      </w:r>
      <w:proofErr w:type="gramEnd"/>
      <w:r w:rsidRPr="004F18EE">
        <w:rPr>
          <w:b/>
          <w:color w:val="333333"/>
          <w:sz w:val="22"/>
          <w:szCs w:val="22"/>
          <w:u w:val="single"/>
        </w:rPr>
        <w:t xml:space="preserve"> </w:t>
      </w:r>
    </w:p>
    <w:p w:rsidR="00C07E3B" w:rsidRPr="004F18EE" w:rsidRDefault="00C07E3B" w:rsidP="00C07E3B">
      <w:pPr>
        <w:rPr>
          <w:sz w:val="22"/>
          <w:szCs w:val="22"/>
        </w:rPr>
      </w:pPr>
    </w:p>
    <w:p w:rsidR="00C07E3B" w:rsidRPr="004F18EE" w:rsidRDefault="00C07E3B" w:rsidP="00C07E3B">
      <w:pPr>
        <w:rPr>
          <w:sz w:val="22"/>
          <w:szCs w:val="22"/>
        </w:rPr>
      </w:pPr>
      <w:r w:rsidRPr="004F18EE">
        <w:rPr>
          <w:sz w:val="22"/>
          <w:szCs w:val="22"/>
        </w:rPr>
        <w:t>● Pour une absence de plus de deux jours, un certificat médical doit être fourni au retour de l'élève.</w:t>
      </w:r>
      <w:r w:rsidR="00A44729" w:rsidRPr="004F18EE">
        <w:rPr>
          <w:sz w:val="22"/>
          <w:szCs w:val="22"/>
        </w:rPr>
        <w:t xml:space="preserve"> </w:t>
      </w:r>
    </w:p>
    <w:p w:rsidR="00C07E3B" w:rsidRPr="004F18EE" w:rsidRDefault="00C07E3B" w:rsidP="00C07E3B">
      <w:pPr>
        <w:rPr>
          <w:sz w:val="22"/>
          <w:szCs w:val="22"/>
          <w:u w:val="single"/>
        </w:rPr>
      </w:pPr>
      <w:r w:rsidRPr="004F18EE">
        <w:rPr>
          <w:sz w:val="22"/>
          <w:szCs w:val="22"/>
        </w:rPr>
        <w:t>● Pour une absence exceptionnelle de plus de deux jours : la famille doit faire une demande écrite à l'intention</w:t>
      </w:r>
      <w:r w:rsidRPr="004F18EE">
        <w:rPr>
          <w:i/>
          <w:sz w:val="22"/>
          <w:szCs w:val="22"/>
        </w:rPr>
        <w:t xml:space="preserve"> </w:t>
      </w:r>
      <w:r w:rsidRPr="004F18EE">
        <w:rPr>
          <w:sz w:val="22"/>
          <w:szCs w:val="22"/>
        </w:rPr>
        <w:t xml:space="preserve">de </w:t>
      </w:r>
      <w:r w:rsidR="00FE65AD">
        <w:rPr>
          <w:i/>
          <w:sz w:val="22"/>
          <w:szCs w:val="22"/>
        </w:rPr>
        <w:t>Monsieur l’Inspecteur</w:t>
      </w:r>
      <w:r w:rsidRPr="004F18EE">
        <w:rPr>
          <w:i/>
          <w:sz w:val="22"/>
          <w:szCs w:val="22"/>
        </w:rPr>
        <w:t xml:space="preserve"> de l'Education Nationale </w:t>
      </w:r>
      <w:r w:rsidRPr="004F18EE">
        <w:rPr>
          <w:sz w:val="22"/>
          <w:szCs w:val="22"/>
        </w:rPr>
        <w:t>pour obtenir une dérogation en précisant le motif. Les motifs  "Raisons familiales", "Raisons personnelles" ne sont pas acceptés par l'administration, il convient</w:t>
      </w:r>
      <w:r w:rsidRPr="004F18EE">
        <w:rPr>
          <w:i/>
          <w:sz w:val="22"/>
          <w:szCs w:val="22"/>
        </w:rPr>
        <w:t xml:space="preserve"> </w:t>
      </w:r>
      <w:r w:rsidRPr="004F18EE">
        <w:rPr>
          <w:sz w:val="22"/>
          <w:szCs w:val="22"/>
        </w:rPr>
        <w:t xml:space="preserve">donc de mettre le motif réel. </w:t>
      </w:r>
      <w:r w:rsidRPr="00FE65AD">
        <w:rPr>
          <w:b/>
          <w:sz w:val="22"/>
          <w:szCs w:val="22"/>
          <w:u w:val="single"/>
        </w:rPr>
        <w:t>Ensuite ce courrier doit être remis au Chef d'Etablissement qui devra mettre sa signature et qui se chargera de le transmettre à l'autorité compétente</w:t>
      </w:r>
      <w:r w:rsidRPr="004F18EE">
        <w:rPr>
          <w:sz w:val="22"/>
          <w:szCs w:val="22"/>
        </w:rPr>
        <w:t xml:space="preserve">. Pour une compétition sportive il faudra joindre un justificatif, mais celui-ci ne vaut pas autorisation ! La réponse arrivera par le Chef d'Etablissement qui transmettra alors à la famille. </w:t>
      </w:r>
    </w:p>
    <w:p w:rsidR="00C07E3B" w:rsidRDefault="00FE65AD" w:rsidP="00C07E3B">
      <w:pPr>
        <w:pStyle w:val="En-tte"/>
        <w:tabs>
          <w:tab w:val="clear" w:pos="4536"/>
          <w:tab w:val="clear" w:pos="9072"/>
          <w:tab w:val="left" w:pos="2655"/>
        </w:tabs>
        <w:rPr>
          <w:sz w:val="22"/>
          <w:szCs w:val="22"/>
        </w:rPr>
      </w:pPr>
      <w:r>
        <w:rPr>
          <w:sz w:val="22"/>
          <w:szCs w:val="22"/>
        </w:rPr>
        <w:t xml:space="preserve">Nous attirons l’attention les familles sur le fait que notre école n‘est pas une école publique ! Nous sommes sous </w:t>
      </w:r>
      <w:proofErr w:type="gramStart"/>
      <w:r>
        <w:rPr>
          <w:sz w:val="22"/>
          <w:szCs w:val="22"/>
        </w:rPr>
        <w:t>contrat  avec</w:t>
      </w:r>
      <w:proofErr w:type="gramEnd"/>
      <w:r>
        <w:rPr>
          <w:sz w:val="22"/>
          <w:szCs w:val="22"/>
        </w:rPr>
        <w:t xml:space="preserve"> l’Etat </w:t>
      </w:r>
      <w:r w:rsidR="006A0D8C">
        <w:rPr>
          <w:sz w:val="22"/>
          <w:szCs w:val="22"/>
        </w:rPr>
        <w:t>et</w:t>
      </w:r>
      <w:r>
        <w:rPr>
          <w:sz w:val="22"/>
          <w:szCs w:val="22"/>
        </w:rPr>
        <w:t xml:space="preserve"> notre règlement peut être différent.</w:t>
      </w:r>
    </w:p>
    <w:p w:rsidR="00FE65AD" w:rsidRPr="004F18EE" w:rsidRDefault="00FE65AD" w:rsidP="00C07E3B">
      <w:pPr>
        <w:pStyle w:val="En-tte"/>
        <w:tabs>
          <w:tab w:val="clear" w:pos="4536"/>
          <w:tab w:val="clear" w:pos="9072"/>
          <w:tab w:val="left" w:pos="2655"/>
        </w:tabs>
        <w:rPr>
          <w:sz w:val="22"/>
          <w:szCs w:val="22"/>
        </w:rPr>
      </w:pPr>
    </w:p>
    <w:p w:rsidR="00493A56" w:rsidRPr="004F18EE" w:rsidRDefault="00493A56" w:rsidP="00493A56">
      <w:pPr>
        <w:rPr>
          <w:b/>
          <w:sz w:val="22"/>
          <w:szCs w:val="22"/>
        </w:rPr>
      </w:pPr>
      <w:r w:rsidRPr="004F18EE">
        <w:rPr>
          <w:b/>
          <w:sz w:val="22"/>
          <w:szCs w:val="22"/>
        </w:rPr>
        <w:t xml:space="preserve">Entrée différée, sortie anticipée pour motif divers </w:t>
      </w:r>
    </w:p>
    <w:p w:rsidR="00493A56" w:rsidRPr="004F18EE" w:rsidRDefault="00493A56" w:rsidP="00493A56">
      <w:pPr>
        <w:rPr>
          <w:b/>
          <w:sz w:val="22"/>
          <w:szCs w:val="22"/>
        </w:rPr>
      </w:pPr>
    </w:p>
    <w:p w:rsidR="00976AB1" w:rsidRPr="004F18EE" w:rsidRDefault="00493A56" w:rsidP="00493A56">
      <w:pPr>
        <w:rPr>
          <w:sz w:val="22"/>
          <w:szCs w:val="22"/>
        </w:rPr>
      </w:pPr>
      <w:r w:rsidRPr="004F18EE">
        <w:rPr>
          <w:sz w:val="22"/>
          <w:szCs w:val="22"/>
        </w:rPr>
        <w:t xml:space="preserve">Que son enfant entre en différé à l’école dans la journée ou qu’il en parte de manière anticipée (rendez-vous médical, …), </w:t>
      </w:r>
      <w:r w:rsidRPr="00FE65AD">
        <w:rPr>
          <w:b/>
          <w:sz w:val="22"/>
          <w:szCs w:val="22"/>
          <w:u w:val="single"/>
        </w:rPr>
        <w:t>n’est pas un droit</w:t>
      </w:r>
      <w:r w:rsidRPr="004F18EE">
        <w:rPr>
          <w:sz w:val="22"/>
          <w:szCs w:val="22"/>
        </w:rPr>
        <w:t xml:space="preserve">. Certains établissements scolaires n’autorisent pas cela. Cela est possible à Sainte-Thérèse mais vous devez obligatoirement </w:t>
      </w:r>
      <w:r w:rsidRPr="004F18EE">
        <w:rPr>
          <w:sz w:val="22"/>
          <w:szCs w:val="22"/>
          <w:u w:val="single"/>
        </w:rPr>
        <w:t>en faire la demande</w:t>
      </w:r>
      <w:r w:rsidRPr="004F18EE">
        <w:rPr>
          <w:sz w:val="22"/>
          <w:szCs w:val="22"/>
        </w:rPr>
        <w:t xml:space="preserve"> au directeur, si possible la veille mais avant 8h le matin, via l’ENT</w:t>
      </w:r>
      <w:r w:rsidR="00FE65AD">
        <w:rPr>
          <w:sz w:val="22"/>
          <w:szCs w:val="22"/>
        </w:rPr>
        <w:t xml:space="preserve"> « Ecole Directe »</w:t>
      </w:r>
      <w:r w:rsidRPr="004F18EE">
        <w:rPr>
          <w:sz w:val="22"/>
          <w:szCs w:val="22"/>
        </w:rPr>
        <w:t>.</w:t>
      </w:r>
    </w:p>
    <w:p w:rsidR="00493A56" w:rsidRPr="004F18EE" w:rsidRDefault="00493A56" w:rsidP="00493A56">
      <w:pPr>
        <w:rPr>
          <w:b/>
          <w:sz w:val="22"/>
          <w:szCs w:val="22"/>
        </w:rPr>
      </w:pPr>
    </w:p>
    <w:p w:rsidR="00493A56" w:rsidRPr="004F18EE" w:rsidRDefault="00493A56" w:rsidP="00493A56">
      <w:pPr>
        <w:rPr>
          <w:b/>
          <w:sz w:val="22"/>
          <w:szCs w:val="22"/>
        </w:rPr>
      </w:pPr>
    </w:p>
    <w:p w:rsidR="00A658AD" w:rsidRPr="004F18EE" w:rsidRDefault="00A658AD" w:rsidP="00A658AD">
      <w:pPr>
        <w:rPr>
          <w:b/>
          <w:sz w:val="22"/>
          <w:szCs w:val="22"/>
        </w:rPr>
      </w:pPr>
      <w:r w:rsidRPr="004F18EE">
        <w:rPr>
          <w:b/>
          <w:sz w:val="22"/>
          <w:szCs w:val="22"/>
        </w:rPr>
        <w:t xml:space="preserve">Ponctualité </w:t>
      </w:r>
    </w:p>
    <w:p w:rsidR="00A658AD" w:rsidRPr="004F18EE" w:rsidRDefault="00A658AD" w:rsidP="00A658AD">
      <w:pPr>
        <w:rPr>
          <w:b/>
          <w:sz w:val="22"/>
          <w:szCs w:val="22"/>
        </w:rPr>
      </w:pPr>
    </w:p>
    <w:p w:rsidR="00FE65AD" w:rsidRPr="00FE65AD" w:rsidRDefault="00C07E3B" w:rsidP="00FE65AD">
      <w:pPr>
        <w:pStyle w:val="En-tte"/>
        <w:tabs>
          <w:tab w:val="clear" w:pos="4536"/>
          <w:tab w:val="clear" w:pos="9072"/>
          <w:tab w:val="left" w:pos="2655"/>
        </w:tabs>
        <w:rPr>
          <w:b/>
          <w:sz w:val="22"/>
          <w:szCs w:val="22"/>
          <w:u w:val="single"/>
        </w:rPr>
      </w:pPr>
      <w:r w:rsidRPr="004F18EE">
        <w:rPr>
          <w:sz w:val="22"/>
          <w:szCs w:val="22"/>
        </w:rPr>
        <w:t>La ponctualité est de rigueur car les retards gênent le fonctionnement des classes. Les horaires pour chaque niveau ont été indiqués dans la circulaire de rentrée que chaque famille a reçu</w:t>
      </w:r>
      <w:r w:rsidR="00A44729" w:rsidRPr="004F18EE">
        <w:rPr>
          <w:sz w:val="22"/>
          <w:szCs w:val="22"/>
        </w:rPr>
        <w:t>e</w:t>
      </w:r>
      <w:r w:rsidRPr="004F18EE">
        <w:rPr>
          <w:sz w:val="22"/>
          <w:szCs w:val="22"/>
        </w:rPr>
        <w:t xml:space="preserve">. </w:t>
      </w:r>
      <w:r w:rsidR="00FE65AD">
        <w:rPr>
          <w:sz w:val="22"/>
          <w:szCs w:val="22"/>
        </w:rPr>
        <w:t xml:space="preserve">En cas de non-respect répété, la direction peut radier l’élève.   </w:t>
      </w:r>
    </w:p>
    <w:p w:rsidR="00A658AD" w:rsidRPr="004F18EE" w:rsidRDefault="00A658AD" w:rsidP="00A658AD">
      <w:pPr>
        <w:rPr>
          <w:sz w:val="22"/>
          <w:szCs w:val="22"/>
        </w:rPr>
      </w:pPr>
    </w:p>
    <w:p w:rsidR="00976AB1" w:rsidRPr="004F18EE" w:rsidRDefault="00976AB1" w:rsidP="00A658AD">
      <w:pPr>
        <w:rPr>
          <w:sz w:val="22"/>
          <w:szCs w:val="22"/>
        </w:rPr>
      </w:pPr>
    </w:p>
    <w:p w:rsidR="00A658AD" w:rsidRPr="004F18EE" w:rsidRDefault="00A658AD" w:rsidP="00A658AD">
      <w:pPr>
        <w:rPr>
          <w:b/>
          <w:sz w:val="22"/>
          <w:szCs w:val="22"/>
        </w:rPr>
      </w:pPr>
      <w:r w:rsidRPr="004F18EE">
        <w:rPr>
          <w:b/>
          <w:sz w:val="22"/>
          <w:szCs w:val="22"/>
        </w:rPr>
        <w:t>Savoir être</w:t>
      </w:r>
    </w:p>
    <w:p w:rsidR="00A658AD" w:rsidRPr="004F18EE" w:rsidRDefault="00A658AD" w:rsidP="00A658AD">
      <w:pPr>
        <w:rPr>
          <w:sz w:val="22"/>
          <w:szCs w:val="22"/>
        </w:rPr>
      </w:pPr>
    </w:p>
    <w:p w:rsidR="00A658AD" w:rsidRPr="004F18EE" w:rsidRDefault="00A658AD" w:rsidP="00A658AD">
      <w:pPr>
        <w:rPr>
          <w:sz w:val="22"/>
          <w:szCs w:val="22"/>
        </w:rPr>
      </w:pPr>
      <w:r w:rsidRPr="004F18EE">
        <w:rPr>
          <w:sz w:val="22"/>
          <w:szCs w:val="22"/>
        </w:rPr>
        <w:t xml:space="preserve">Lieu de travail, d'étude et de respect mutuel, </w:t>
      </w:r>
      <w:r w:rsidR="00494C14" w:rsidRPr="004F18EE">
        <w:rPr>
          <w:sz w:val="22"/>
          <w:szCs w:val="22"/>
        </w:rPr>
        <w:t>l’Institution</w:t>
      </w:r>
      <w:r w:rsidRPr="004F18EE">
        <w:rPr>
          <w:sz w:val="22"/>
          <w:szCs w:val="22"/>
        </w:rPr>
        <w:t xml:space="preserve"> Sainte Thérèse exige une tenue et un comportement corrects et décents de la part de chacun</w:t>
      </w:r>
      <w:r w:rsidR="00494C14" w:rsidRPr="004F18EE">
        <w:rPr>
          <w:sz w:val="22"/>
          <w:szCs w:val="22"/>
        </w:rPr>
        <w:t>.</w:t>
      </w:r>
      <w:r w:rsidR="005E31FC" w:rsidRPr="004F18EE">
        <w:rPr>
          <w:sz w:val="22"/>
          <w:szCs w:val="22"/>
        </w:rPr>
        <w:t xml:space="preserve"> Seule l'Institution </w:t>
      </w:r>
      <w:r w:rsidR="00666EE0" w:rsidRPr="004F18EE">
        <w:rPr>
          <w:sz w:val="22"/>
          <w:szCs w:val="22"/>
        </w:rPr>
        <w:t>est en droit d</w:t>
      </w:r>
      <w:r w:rsidR="00B10B34" w:rsidRPr="004F18EE">
        <w:rPr>
          <w:sz w:val="22"/>
          <w:szCs w:val="22"/>
        </w:rPr>
        <w:t xml:space="preserve">'apprécier la tenue des élèves </w:t>
      </w:r>
      <w:r w:rsidR="00666EE0" w:rsidRPr="004F18EE">
        <w:rPr>
          <w:sz w:val="22"/>
          <w:szCs w:val="22"/>
        </w:rPr>
        <w:t>à l'intérieur de l'Etablissement</w:t>
      </w:r>
      <w:r w:rsidR="00B10B34" w:rsidRPr="004F18EE">
        <w:rPr>
          <w:sz w:val="22"/>
          <w:szCs w:val="22"/>
        </w:rPr>
        <w:t xml:space="preserve"> et dans le cadre des sorties pédagogiques</w:t>
      </w:r>
      <w:r w:rsidR="00666EE0" w:rsidRPr="004F18EE">
        <w:rPr>
          <w:sz w:val="22"/>
          <w:szCs w:val="22"/>
        </w:rPr>
        <w:t xml:space="preserve">. </w:t>
      </w:r>
    </w:p>
    <w:p w:rsidR="00A658AD" w:rsidRPr="004F18EE" w:rsidRDefault="00A658AD" w:rsidP="00A658AD">
      <w:pPr>
        <w:rPr>
          <w:sz w:val="22"/>
          <w:szCs w:val="22"/>
        </w:rPr>
      </w:pPr>
    </w:p>
    <w:p w:rsidR="00A658AD" w:rsidRPr="004F18EE" w:rsidRDefault="00A658AD" w:rsidP="00A658AD">
      <w:pPr>
        <w:rPr>
          <w:sz w:val="22"/>
          <w:szCs w:val="22"/>
        </w:rPr>
      </w:pPr>
      <w:r w:rsidRPr="004F18EE">
        <w:rPr>
          <w:sz w:val="22"/>
          <w:szCs w:val="22"/>
        </w:rPr>
        <w:t>● L’élève doit se respecter, respecter les autres et respecter le matériel ainsi que son environnement.</w:t>
      </w:r>
    </w:p>
    <w:p w:rsidR="00A658AD" w:rsidRPr="004F18EE" w:rsidRDefault="00A658AD" w:rsidP="00A658AD">
      <w:pPr>
        <w:rPr>
          <w:sz w:val="22"/>
          <w:szCs w:val="22"/>
        </w:rPr>
      </w:pPr>
    </w:p>
    <w:p w:rsidR="00A658AD" w:rsidRPr="004F18EE" w:rsidRDefault="00A658AD" w:rsidP="00A658AD">
      <w:pPr>
        <w:rPr>
          <w:sz w:val="22"/>
          <w:szCs w:val="22"/>
        </w:rPr>
      </w:pPr>
      <w:r w:rsidRPr="004F18EE">
        <w:rPr>
          <w:sz w:val="22"/>
          <w:szCs w:val="22"/>
        </w:rPr>
        <w:t>● Il doit respecter l’app</w:t>
      </w:r>
      <w:r w:rsidR="00D82DE6" w:rsidRPr="004F18EE">
        <w:rPr>
          <w:sz w:val="22"/>
          <w:szCs w:val="22"/>
        </w:rPr>
        <w:t>rentissage des autres en classe, c'est à dire ne pas perturber les cours.</w:t>
      </w:r>
    </w:p>
    <w:p w:rsidR="00A658AD" w:rsidRPr="004F18EE" w:rsidRDefault="00A658AD" w:rsidP="00A658AD">
      <w:pPr>
        <w:rPr>
          <w:sz w:val="22"/>
          <w:szCs w:val="22"/>
        </w:rPr>
      </w:pPr>
    </w:p>
    <w:p w:rsidR="00A658AD" w:rsidRDefault="00A658AD" w:rsidP="00A658AD">
      <w:pPr>
        <w:rPr>
          <w:sz w:val="22"/>
          <w:szCs w:val="22"/>
        </w:rPr>
      </w:pPr>
      <w:r w:rsidRPr="004F18EE">
        <w:rPr>
          <w:sz w:val="22"/>
          <w:szCs w:val="22"/>
        </w:rPr>
        <w:t xml:space="preserve">● Il doit participer à un climat sain et paisible. </w:t>
      </w:r>
    </w:p>
    <w:p w:rsidR="00A046E0" w:rsidRPr="004F18EE" w:rsidRDefault="00A046E0" w:rsidP="00A658AD">
      <w:pPr>
        <w:rPr>
          <w:sz w:val="22"/>
          <w:szCs w:val="22"/>
        </w:rPr>
      </w:pPr>
    </w:p>
    <w:p w:rsidR="00A658AD" w:rsidRPr="004F18EE" w:rsidRDefault="00A658AD" w:rsidP="00A658AD">
      <w:pPr>
        <w:rPr>
          <w:sz w:val="22"/>
          <w:szCs w:val="22"/>
        </w:rPr>
      </w:pPr>
    </w:p>
    <w:p w:rsidR="00A046E0" w:rsidRDefault="00A046E0" w:rsidP="00A046E0">
      <w:pPr>
        <w:pStyle w:val="En-tte"/>
        <w:tabs>
          <w:tab w:val="clear" w:pos="4536"/>
          <w:tab w:val="clear" w:pos="9072"/>
          <w:tab w:val="left" w:pos="2655"/>
        </w:tabs>
        <w:rPr>
          <w:b/>
          <w:sz w:val="22"/>
          <w:szCs w:val="22"/>
          <w:u w:val="single"/>
        </w:rPr>
      </w:pPr>
      <w:r>
        <w:rPr>
          <w:b/>
          <w:sz w:val="22"/>
          <w:szCs w:val="22"/>
          <w:u w:val="single"/>
        </w:rPr>
        <w:t>Faits de violence verbale ou physique</w:t>
      </w:r>
      <w:r w:rsidRPr="006A0D8C">
        <w:rPr>
          <w:b/>
          <w:sz w:val="22"/>
          <w:szCs w:val="22"/>
        </w:rPr>
        <w:t xml:space="preserve"> :</w:t>
      </w:r>
      <w:r>
        <w:rPr>
          <w:sz w:val="22"/>
          <w:szCs w:val="22"/>
        </w:rPr>
        <w:t xml:space="preserve"> Bien entendu toute violence verbale ou physique est interdite (LOI Française). Les enfants doivent en référer aux adultes et ne pas régler leur compte eux-mêmes. Nous comptons sur votre coopération sur ce point afin de régler les différents dans le dialogue. </w:t>
      </w:r>
    </w:p>
    <w:p w:rsidR="00976AB1" w:rsidRDefault="00976AB1" w:rsidP="00A658AD">
      <w:pPr>
        <w:rPr>
          <w:sz w:val="22"/>
          <w:szCs w:val="22"/>
        </w:rPr>
      </w:pPr>
    </w:p>
    <w:p w:rsidR="00A046E0" w:rsidRDefault="00A046E0" w:rsidP="00A658AD">
      <w:pPr>
        <w:rPr>
          <w:sz w:val="22"/>
          <w:szCs w:val="22"/>
        </w:rPr>
      </w:pPr>
    </w:p>
    <w:p w:rsidR="00A046E0" w:rsidRDefault="00A046E0" w:rsidP="00A658AD">
      <w:pPr>
        <w:rPr>
          <w:sz w:val="22"/>
          <w:szCs w:val="22"/>
        </w:rPr>
      </w:pPr>
    </w:p>
    <w:p w:rsidR="00A658AD" w:rsidRPr="004F18EE" w:rsidRDefault="00A658AD" w:rsidP="00A658AD">
      <w:pPr>
        <w:rPr>
          <w:b/>
          <w:sz w:val="22"/>
          <w:szCs w:val="22"/>
        </w:rPr>
      </w:pPr>
      <w:r w:rsidRPr="004F18EE">
        <w:rPr>
          <w:b/>
          <w:sz w:val="22"/>
          <w:szCs w:val="22"/>
        </w:rPr>
        <w:lastRenderedPageBreak/>
        <w:t xml:space="preserve">Sont interdits </w:t>
      </w:r>
    </w:p>
    <w:p w:rsidR="00A658AD" w:rsidRPr="004F18EE" w:rsidRDefault="00A658AD" w:rsidP="00A658AD">
      <w:pPr>
        <w:rPr>
          <w:b/>
          <w:sz w:val="22"/>
          <w:szCs w:val="22"/>
        </w:rPr>
      </w:pP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Le fait de courir à l'intérieur des bâtiments (escaliers, couloirs, classes)</w:t>
      </w:r>
      <w:r w:rsidR="00494C14" w:rsidRPr="004F18EE">
        <w:rPr>
          <w:sz w:val="22"/>
          <w:szCs w:val="22"/>
        </w:rPr>
        <w:t>.</w:t>
      </w:r>
      <w:r w:rsidRPr="004F18EE">
        <w:rPr>
          <w:sz w:val="22"/>
          <w:szCs w:val="22"/>
        </w:rPr>
        <w:t xml:space="preserve"> </w:t>
      </w: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Le fait de mâcher du c</w:t>
      </w:r>
      <w:r w:rsidR="00494C14" w:rsidRPr="004F18EE">
        <w:rPr>
          <w:sz w:val="22"/>
          <w:szCs w:val="22"/>
        </w:rPr>
        <w:t>hewing-gum dans l'Établissement.</w:t>
      </w: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Le fait de monter dans les classes pendant les récréations</w:t>
      </w:r>
      <w:r w:rsidR="00494C14" w:rsidRPr="004F18EE">
        <w:rPr>
          <w:sz w:val="22"/>
          <w:szCs w:val="22"/>
        </w:rPr>
        <w:t>.</w:t>
      </w:r>
      <w:r w:rsidRPr="004F18EE">
        <w:rPr>
          <w:sz w:val="22"/>
          <w:szCs w:val="22"/>
        </w:rPr>
        <w:t> </w:t>
      </w: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Le fait de « traîner » dans les couloirs et les cages d’escaliers pendant les pauses</w:t>
      </w:r>
      <w:r w:rsidR="00494C14" w:rsidRPr="004F18EE">
        <w:rPr>
          <w:sz w:val="22"/>
          <w:szCs w:val="22"/>
        </w:rPr>
        <w:t>.</w:t>
      </w:r>
      <w:r w:rsidRPr="004F18EE">
        <w:rPr>
          <w:sz w:val="22"/>
          <w:szCs w:val="22"/>
        </w:rPr>
        <w:t> </w:t>
      </w:r>
    </w:p>
    <w:p w:rsidR="00F44B49" w:rsidRPr="004F18EE" w:rsidRDefault="005A02C1" w:rsidP="00A658AD">
      <w:pPr>
        <w:rPr>
          <w:sz w:val="22"/>
          <w:szCs w:val="22"/>
        </w:rPr>
      </w:pPr>
      <w:r w:rsidRPr="004F18EE">
        <w:rPr>
          <w:b/>
          <w:sz w:val="22"/>
          <w:szCs w:val="22"/>
        </w:rPr>
        <w:sym w:font="Wingdings" w:char="F0B2"/>
      </w:r>
      <w:r w:rsidR="00A658AD" w:rsidRPr="004F18EE">
        <w:rPr>
          <w:sz w:val="22"/>
          <w:szCs w:val="22"/>
        </w:rPr>
        <w:t xml:space="preserve"> Les comportements suivants sont interdits : menaces, intimidation, harcèlement, bousculade, racisme à l’égard d’autres jeunes ou adul</w:t>
      </w:r>
      <w:r w:rsidR="00494C14" w:rsidRPr="004F18EE">
        <w:rPr>
          <w:sz w:val="22"/>
          <w:szCs w:val="22"/>
        </w:rPr>
        <w:t>tes</w:t>
      </w:r>
      <w:r w:rsidR="00A658AD" w:rsidRPr="004F18EE">
        <w:rPr>
          <w:sz w:val="22"/>
          <w:szCs w:val="22"/>
        </w:rPr>
        <w:t>. Ces comportements ainsi que toutes formes de violences entraînent des sanctions pouvant aller jusqu’à l’e</w:t>
      </w:r>
      <w:r w:rsidR="00582D6C" w:rsidRPr="004F18EE">
        <w:rPr>
          <w:sz w:val="22"/>
          <w:szCs w:val="22"/>
        </w:rPr>
        <w:t>xclusion définitive</w:t>
      </w:r>
      <w:r w:rsidR="00F44B49" w:rsidRPr="004F18EE">
        <w:rPr>
          <w:sz w:val="22"/>
          <w:szCs w:val="22"/>
        </w:rPr>
        <w:t>.</w:t>
      </w:r>
    </w:p>
    <w:p w:rsidR="00A658AD" w:rsidRPr="004F18EE" w:rsidRDefault="00A658AD" w:rsidP="00A658AD">
      <w:pPr>
        <w:rPr>
          <w:b/>
          <w:sz w:val="22"/>
          <w:szCs w:val="22"/>
        </w:rPr>
      </w:pPr>
      <w:r w:rsidRPr="004F18EE">
        <w:rPr>
          <w:b/>
          <w:sz w:val="22"/>
          <w:szCs w:val="22"/>
        </w:rPr>
        <w:sym w:font="Wingdings" w:char="F0B2"/>
      </w:r>
      <w:r w:rsidR="00712439" w:rsidRPr="004F18EE">
        <w:rPr>
          <w:sz w:val="22"/>
          <w:szCs w:val="22"/>
        </w:rPr>
        <w:t xml:space="preserve"> </w:t>
      </w:r>
      <w:r w:rsidR="00F23837" w:rsidRPr="004F18EE">
        <w:rPr>
          <w:sz w:val="22"/>
          <w:szCs w:val="22"/>
        </w:rPr>
        <w:t xml:space="preserve">A l'école </w:t>
      </w:r>
      <w:r w:rsidR="00C07E3B" w:rsidRPr="004F18EE">
        <w:rPr>
          <w:sz w:val="22"/>
          <w:szCs w:val="22"/>
        </w:rPr>
        <w:t xml:space="preserve">maternelle et </w:t>
      </w:r>
      <w:r w:rsidR="00F23837" w:rsidRPr="004F18EE">
        <w:rPr>
          <w:sz w:val="22"/>
          <w:szCs w:val="22"/>
        </w:rPr>
        <w:t>primaire</w:t>
      </w:r>
      <w:r w:rsidR="00712439" w:rsidRPr="004F18EE">
        <w:rPr>
          <w:sz w:val="22"/>
          <w:szCs w:val="22"/>
        </w:rPr>
        <w:t xml:space="preserve"> l</w:t>
      </w:r>
      <w:r w:rsidR="00F44B49" w:rsidRPr="004F18EE">
        <w:rPr>
          <w:sz w:val="22"/>
          <w:szCs w:val="22"/>
        </w:rPr>
        <w:t xml:space="preserve">'élève n'a pas le droit d'avoir un téléphone portable </w:t>
      </w:r>
      <w:r w:rsidR="00F23837" w:rsidRPr="004F18EE">
        <w:rPr>
          <w:sz w:val="22"/>
          <w:szCs w:val="22"/>
        </w:rPr>
        <w:t xml:space="preserve">ou objet </w:t>
      </w:r>
      <w:r w:rsidR="00F23837" w:rsidRPr="004F18EE">
        <w:rPr>
          <w:b/>
          <w:sz w:val="22"/>
          <w:szCs w:val="22"/>
          <w:u w:val="single"/>
        </w:rPr>
        <w:t>connecté</w:t>
      </w:r>
      <w:r w:rsidR="00F23837" w:rsidRPr="004F18EE">
        <w:rPr>
          <w:sz w:val="22"/>
          <w:szCs w:val="22"/>
        </w:rPr>
        <w:t xml:space="preserve"> (</w:t>
      </w:r>
      <w:proofErr w:type="gramStart"/>
      <w:r w:rsidR="00F23837" w:rsidRPr="004F18EE">
        <w:rPr>
          <w:sz w:val="22"/>
          <w:szCs w:val="22"/>
        </w:rPr>
        <w:t>montre,...</w:t>
      </w:r>
      <w:proofErr w:type="gramEnd"/>
      <w:r w:rsidR="00F23837" w:rsidRPr="004F18EE">
        <w:rPr>
          <w:sz w:val="22"/>
          <w:szCs w:val="22"/>
        </w:rPr>
        <w:t xml:space="preserve">) </w:t>
      </w:r>
      <w:r w:rsidR="00F44B49" w:rsidRPr="004F18EE">
        <w:rPr>
          <w:sz w:val="22"/>
          <w:szCs w:val="22"/>
        </w:rPr>
        <w:t>dans l'Etablissement, même éteint.</w:t>
      </w:r>
    </w:p>
    <w:p w:rsidR="00F23837" w:rsidRPr="004F18EE" w:rsidRDefault="00F23837" w:rsidP="00A658AD">
      <w:pPr>
        <w:rPr>
          <w:b/>
          <w:sz w:val="22"/>
          <w:szCs w:val="22"/>
        </w:rPr>
      </w:pPr>
    </w:p>
    <w:p w:rsidR="00A658AD" w:rsidRPr="004F18EE" w:rsidRDefault="00A658AD" w:rsidP="00A658AD">
      <w:pPr>
        <w:rPr>
          <w:b/>
          <w:sz w:val="22"/>
          <w:szCs w:val="22"/>
        </w:rPr>
      </w:pPr>
      <w:r w:rsidRPr="004F18EE">
        <w:rPr>
          <w:b/>
          <w:sz w:val="22"/>
          <w:szCs w:val="22"/>
        </w:rPr>
        <w:sym w:font="Wingdings" w:char="F0B2"/>
      </w:r>
      <w:r w:rsidRPr="004F18EE">
        <w:rPr>
          <w:b/>
          <w:sz w:val="22"/>
          <w:szCs w:val="22"/>
        </w:rPr>
        <w:t xml:space="preserve"> Toute image ou propos diffamatoire sur les réseaux sociaux (</w:t>
      </w:r>
      <w:r w:rsidR="00C07E3B" w:rsidRPr="004F18EE">
        <w:rPr>
          <w:b/>
          <w:sz w:val="22"/>
          <w:szCs w:val="22"/>
        </w:rPr>
        <w:t>Facebook</w:t>
      </w:r>
      <w:r w:rsidRPr="004F18EE">
        <w:rPr>
          <w:b/>
          <w:sz w:val="22"/>
          <w:szCs w:val="22"/>
        </w:rPr>
        <w:t xml:space="preserve"> ou autres) entraînera des sanctions et des poursuites</w:t>
      </w:r>
      <w:r w:rsidR="00494C14" w:rsidRPr="004F18EE">
        <w:rPr>
          <w:b/>
          <w:sz w:val="22"/>
          <w:szCs w:val="22"/>
        </w:rPr>
        <w:t xml:space="preserve"> judiciaires</w:t>
      </w:r>
      <w:r w:rsidR="00AF21D8" w:rsidRPr="004F18EE">
        <w:rPr>
          <w:b/>
          <w:sz w:val="22"/>
          <w:szCs w:val="22"/>
        </w:rPr>
        <w:t xml:space="preserve"> envers ses responsables légaux</w:t>
      </w:r>
      <w:r w:rsidRPr="004F18EE">
        <w:rPr>
          <w:b/>
          <w:sz w:val="22"/>
          <w:szCs w:val="22"/>
        </w:rPr>
        <w:t>.</w:t>
      </w:r>
    </w:p>
    <w:p w:rsidR="00A658AD" w:rsidRPr="004F18EE" w:rsidRDefault="00A658AD" w:rsidP="00A658AD">
      <w:pPr>
        <w:rPr>
          <w:b/>
          <w:sz w:val="22"/>
          <w:szCs w:val="22"/>
        </w:rPr>
      </w:pP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Les élèves éviteront de porter de l'argent ou des objets de valeur. </w:t>
      </w:r>
      <w:r w:rsidRPr="004F18EE">
        <w:rPr>
          <w:b/>
          <w:sz w:val="22"/>
          <w:szCs w:val="22"/>
        </w:rPr>
        <w:t xml:space="preserve">En cas de disparition </w:t>
      </w:r>
      <w:r w:rsidR="002B5A4F" w:rsidRPr="004F18EE">
        <w:rPr>
          <w:b/>
          <w:sz w:val="22"/>
          <w:szCs w:val="22"/>
        </w:rPr>
        <w:t>ou de casse</w:t>
      </w:r>
      <w:r w:rsidR="00A44729" w:rsidRPr="004F18EE">
        <w:rPr>
          <w:b/>
          <w:sz w:val="22"/>
          <w:szCs w:val="22"/>
        </w:rPr>
        <w:t>,</w:t>
      </w:r>
      <w:r w:rsidR="002B5A4F" w:rsidRPr="004F18EE">
        <w:rPr>
          <w:b/>
          <w:sz w:val="22"/>
          <w:szCs w:val="22"/>
        </w:rPr>
        <w:t xml:space="preserve"> </w:t>
      </w:r>
      <w:r w:rsidRPr="004F18EE">
        <w:rPr>
          <w:b/>
          <w:sz w:val="22"/>
          <w:szCs w:val="22"/>
        </w:rPr>
        <w:t>l'Établissement ne saurait être tenu pour responsable.</w:t>
      </w:r>
      <w:r w:rsidR="005A02C1" w:rsidRPr="004F18EE">
        <w:rPr>
          <w:b/>
          <w:sz w:val="22"/>
          <w:szCs w:val="22"/>
        </w:rPr>
        <w:t xml:space="preserve"> </w:t>
      </w:r>
      <w:r w:rsidR="005A02C1" w:rsidRPr="004F18EE">
        <w:rPr>
          <w:sz w:val="22"/>
          <w:szCs w:val="22"/>
        </w:rPr>
        <w:t>Cela est aussi valable dans le cadre des déplacemen</w:t>
      </w:r>
      <w:r w:rsidR="00F44B49" w:rsidRPr="004F18EE">
        <w:rPr>
          <w:sz w:val="22"/>
          <w:szCs w:val="22"/>
        </w:rPr>
        <w:t xml:space="preserve">ts comme les </w:t>
      </w:r>
      <w:r w:rsidR="00A44729" w:rsidRPr="004F18EE">
        <w:rPr>
          <w:sz w:val="22"/>
          <w:szCs w:val="22"/>
        </w:rPr>
        <w:t>s</w:t>
      </w:r>
      <w:r w:rsidR="00F44B49" w:rsidRPr="004F18EE">
        <w:rPr>
          <w:sz w:val="22"/>
          <w:szCs w:val="22"/>
        </w:rPr>
        <w:t xml:space="preserve">orties </w:t>
      </w:r>
      <w:r w:rsidR="00A44729" w:rsidRPr="004F18EE">
        <w:rPr>
          <w:sz w:val="22"/>
          <w:szCs w:val="22"/>
        </w:rPr>
        <w:t>scolaires...</w:t>
      </w:r>
    </w:p>
    <w:p w:rsidR="00582D6C" w:rsidRPr="004F18EE" w:rsidRDefault="00582D6C" w:rsidP="00A658AD">
      <w:pPr>
        <w:rPr>
          <w:sz w:val="22"/>
          <w:szCs w:val="22"/>
        </w:rPr>
      </w:pPr>
    </w:p>
    <w:p w:rsidR="005A02C1" w:rsidRPr="004F18EE" w:rsidRDefault="005A02C1" w:rsidP="00A658AD">
      <w:pPr>
        <w:rPr>
          <w:b/>
          <w:sz w:val="22"/>
          <w:szCs w:val="22"/>
        </w:rPr>
      </w:pPr>
    </w:p>
    <w:p w:rsidR="00A658AD" w:rsidRPr="004F18EE" w:rsidRDefault="00A658AD" w:rsidP="00A658AD">
      <w:pPr>
        <w:rPr>
          <w:b/>
          <w:sz w:val="22"/>
          <w:szCs w:val="22"/>
        </w:rPr>
      </w:pPr>
      <w:r w:rsidRPr="004F18EE">
        <w:rPr>
          <w:b/>
          <w:sz w:val="22"/>
          <w:szCs w:val="22"/>
        </w:rPr>
        <w:t>Tenues vestimentaires</w:t>
      </w:r>
    </w:p>
    <w:p w:rsidR="00A658AD" w:rsidRPr="004F18EE" w:rsidRDefault="00A658AD" w:rsidP="00A658AD">
      <w:pPr>
        <w:rPr>
          <w:sz w:val="22"/>
          <w:szCs w:val="22"/>
        </w:rPr>
      </w:pPr>
    </w:p>
    <w:p w:rsidR="00A658AD" w:rsidRPr="004F18EE" w:rsidRDefault="00A658AD" w:rsidP="00A658AD">
      <w:pPr>
        <w:rPr>
          <w:sz w:val="22"/>
          <w:szCs w:val="22"/>
        </w:rPr>
      </w:pPr>
      <w:r w:rsidRPr="004F18EE">
        <w:rPr>
          <w:sz w:val="22"/>
          <w:szCs w:val="22"/>
        </w:rPr>
        <w:t>L’élève doit adopter une tenue vestimentaire décente, propre et adaptée </w:t>
      </w:r>
      <w:r w:rsidR="00B37279" w:rsidRPr="004F18EE">
        <w:rPr>
          <w:sz w:val="22"/>
          <w:szCs w:val="22"/>
        </w:rPr>
        <w:t xml:space="preserve">(tenue jugée correcte par la direction) </w:t>
      </w:r>
      <w:r w:rsidRPr="004F18EE">
        <w:rPr>
          <w:sz w:val="22"/>
          <w:szCs w:val="22"/>
        </w:rPr>
        <w:t>:</w:t>
      </w: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Le port des leggings doit s’accessoiriser d’un gilet à mi-cuisse</w:t>
      </w:r>
      <w:r w:rsidR="00494C14" w:rsidRPr="004F18EE">
        <w:rPr>
          <w:sz w:val="22"/>
          <w:szCs w:val="22"/>
        </w:rPr>
        <w:t>.</w:t>
      </w: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Le port d’un couvre-chef est interdit à l’intérieur des bâtiments</w:t>
      </w:r>
      <w:r w:rsidR="00494C14" w:rsidRPr="004F18EE">
        <w:rPr>
          <w:sz w:val="22"/>
          <w:szCs w:val="22"/>
        </w:rPr>
        <w:t>.</w:t>
      </w: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Les chaussures doivent tenir au pied (les tongs ou autres sandales sont interdits)</w:t>
      </w:r>
      <w:r w:rsidR="00494C14" w:rsidRPr="004F18EE">
        <w:rPr>
          <w:sz w:val="22"/>
          <w:szCs w:val="22"/>
        </w:rPr>
        <w:t>.</w:t>
      </w:r>
    </w:p>
    <w:p w:rsidR="00A658AD" w:rsidRPr="004F18EE" w:rsidRDefault="00B37279" w:rsidP="00A658AD">
      <w:pPr>
        <w:rPr>
          <w:sz w:val="22"/>
          <w:szCs w:val="22"/>
        </w:rPr>
      </w:pPr>
      <w:r w:rsidRPr="004F18EE">
        <w:rPr>
          <w:b/>
          <w:sz w:val="22"/>
          <w:szCs w:val="22"/>
        </w:rPr>
        <w:sym w:font="Wingdings" w:char="F0B2"/>
      </w:r>
      <w:r w:rsidRPr="004F18EE">
        <w:rPr>
          <w:sz w:val="22"/>
          <w:szCs w:val="22"/>
        </w:rPr>
        <w:t xml:space="preserve"> Les chaussures lumineuses doivent être éteintes dans l'Etablissement.</w:t>
      </w:r>
    </w:p>
    <w:p w:rsidR="00B37279" w:rsidRPr="004F18EE" w:rsidRDefault="00B37279" w:rsidP="00A658AD">
      <w:pPr>
        <w:rPr>
          <w:sz w:val="22"/>
          <w:szCs w:val="22"/>
        </w:rPr>
      </w:pPr>
    </w:p>
    <w:p w:rsidR="00A658AD" w:rsidRPr="004F18EE" w:rsidRDefault="003246BF" w:rsidP="00A658AD">
      <w:pPr>
        <w:rPr>
          <w:sz w:val="22"/>
          <w:szCs w:val="22"/>
        </w:rPr>
      </w:pPr>
      <w:r w:rsidRPr="004F18EE">
        <w:rPr>
          <w:b/>
          <w:sz w:val="22"/>
          <w:szCs w:val="22"/>
        </w:rPr>
        <w:sym w:font="Wingdings" w:char="F0B2"/>
      </w:r>
      <w:r w:rsidR="00A658AD" w:rsidRPr="004F18EE">
        <w:rPr>
          <w:sz w:val="22"/>
          <w:szCs w:val="22"/>
        </w:rPr>
        <w:t xml:space="preserve"> Toute inscription ou motif sur les vêtements et accessoires (cartables compris) à caractère violent, sexiste, grossier, ou déplacé, ou portant atteinte à un individu ou à un groupe d’individus est interdit dans l’</w:t>
      </w:r>
      <w:r w:rsidR="00A44729" w:rsidRPr="004F18EE">
        <w:rPr>
          <w:sz w:val="22"/>
          <w:szCs w:val="22"/>
        </w:rPr>
        <w:t>E</w:t>
      </w:r>
      <w:r w:rsidR="00A658AD" w:rsidRPr="004F18EE">
        <w:rPr>
          <w:sz w:val="22"/>
          <w:szCs w:val="22"/>
        </w:rPr>
        <w:t>tablissement.</w:t>
      </w:r>
    </w:p>
    <w:p w:rsidR="00B37279" w:rsidRPr="004F18EE" w:rsidRDefault="00B37279" w:rsidP="00A658AD">
      <w:pPr>
        <w:rPr>
          <w:sz w:val="22"/>
          <w:szCs w:val="22"/>
        </w:rPr>
      </w:pPr>
    </w:p>
    <w:p w:rsidR="00A658AD" w:rsidRPr="004F18EE" w:rsidRDefault="003246BF" w:rsidP="00A658AD">
      <w:pPr>
        <w:rPr>
          <w:sz w:val="22"/>
          <w:szCs w:val="22"/>
        </w:rPr>
      </w:pPr>
      <w:r w:rsidRPr="004F18EE">
        <w:rPr>
          <w:b/>
          <w:sz w:val="22"/>
          <w:szCs w:val="22"/>
        </w:rPr>
        <w:sym w:font="Wingdings" w:char="F0B2"/>
      </w:r>
      <w:r w:rsidR="00B37279" w:rsidRPr="004F18EE">
        <w:rPr>
          <w:sz w:val="22"/>
          <w:szCs w:val="22"/>
        </w:rPr>
        <w:t>Les coiffures excentriques (coupe et couleur) sont interdites.</w:t>
      </w:r>
    </w:p>
    <w:p w:rsidR="00A658AD" w:rsidRPr="004F18EE" w:rsidRDefault="00A658AD" w:rsidP="00A658AD">
      <w:pPr>
        <w:rPr>
          <w:sz w:val="22"/>
          <w:szCs w:val="22"/>
        </w:rPr>
      </w:pPr>
    </w:p>
    <w:p w:rsidR="00976AB1" w:rsidRPr="004F18EE" w:rsidRDefault="00976AB1" w:rsidP="00A658AD">
      <w:pPr>
        <w:rPr>
          <w:sz w:val="22"/>
          <w:szCs w:val="22"/>
        </w:rPr>
      </w:pPr>
    </w:p>
    <w:p w:rsidR="00A658AD" w:rsidRPr="004F18EE" w:rsidRDefault="00A658AD" w:rsidP="00A658AD">
      <w:pPr>
        <w:rPr>
          <w:b/>
          <w:sz w:val="22"/>
          <w:szCs w:val="22"/>
        </w:rPr>
      </w:pPr>
      <w:r w:rsidRPr="004F18EE">
        <w:rPr>
          <w:b/>
          <w:sz w:val="22"/>
          <w:szCs w:val="22"/>
        </w:rPr>
        <w:t>Matériel</w:t>
      </w:r>
    </w:p>
    <w:p w:rsidR="00A658AD" w:rsidRPr="004F18EE" w:rsidRDefault="00A658AD" w:rsidP="00A658AD">
      <w:pPr>
        <w:rPr>
          <w:sz w:val="22"/>
          <w:szCs w:val="22"/>
        </w:rPr>
      </w:pP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L’</w:t>
      </w:r>
      <w:r w:rsidR="00A44729" w:rsidRPr="004F18EE">
        <w:rPr>
          <w:sz w:val="22"/>
          <w:szCs w:val="22"/>
        </w:rPr>
        <w:t>E</w:t>
      </w:r>
      <w:r w:rsidRPr="004F18EE">
        <w:rPr>
          <w:sz w:val="22"/>
          <w:szCs w:val="22"/>
        </w:rPr>
        <w:t xml:space="preserve">tablissement n’est pas responsable des effets personnels oubliés ou laissés </w:t>
      </w:r>
      <w:r w:rsidR="00A44729" w:rsidRPr="004F18EE">
        <w:rPr>
          <w:sz w:val="22"/>
          <w:szCs w:val="22"/>
        </w:rPr>
        <w:t>(</w:t>
      </w:r>
      <w:r w:rsidRPr="004F18EE">
        <w:rPr>
          <w:sz w:val="22"/>
          <w:szCs w:val="22"/>
        </w:rPr>
        <w:t>dans l’établissement</w:t>
      </w:r>
      <w:r w:rsidR="00A44729" w:rsidRPr="004F18EE">
        <w:rPr>
          <w:sz w:val="22"/>
          <w:szCs w:val="22"/>
        </w:rPr>
        <w:t>)</w:t>
      </w:r>
      <w:r w:rsidRPr="004F18EE">
        <w:rPr>
          <w:sz w:val="22"/>
          <w:szCs w:val="22"/>
        </w:rPr>
        <w:t>.</w:t>
      </w:r>
    </w:p>
    <w:p w:rsidR="00A658AD" w:rsidRPr="004F18EE" w:rsidRDefault="00A658AD" w:rsidP="00A658AD">
      <w:pPr>
        <w:rPr>
          <w:sz w:val="22"/>
          <w:szCs w:val="22"/>
        </w:rPr>
      </w:pPr>
    </w:p>
    <w:p w:rsidR="00A658AD" w:rsidRPr="004F18EE" w:rsidRDefault="00A658AD" w:rsidP="00A658AD">
      <w:pPr>
        <w:rPr>
          <w:b/>
          <w:sz w:val="22"/>
          <w:szCs w:val="22"/>
        </w:rPr>
      </w:pPr>
      <w:r w:rsidRPr="004F18EE">
        <w:rPr>
          <w:b/>
          <w:sz w:val="22"/>
          <w:szCs w:val="22"/>
        </w:rPr>
        <w:t>● Les manuels scolaires</w:t>
      </w:r>
    </w:p>
    <w:p w:rsidR="00A658AD" w:rsidRPr="004F18EE" w:rsidRDefault="00A658AD" w:rsidP="00A658AD">
      <w:pPr>
        <w:rPr>
          <w:sz w:val="22"/>
          <w:szCs w:val="22"/>
        </w:rPr>
      </w:pPr>
    </w:p>
    <w:p w:rsidR="00A658AD" w:rsidRPr="004F18EE" w:rsidRDefault="00A658AD" w:rsidP="00494C14">
      <w:pPr>
        <w:rPr>
          <w:sz w:val="22"/>
          <w:szCs w:val="22"/>
        </w:rPr>
      </w:pPr>
      <w:r w:rsidRPr="004F18EE">
        <w:rPr>
          <w:b/>
          <w:sz w:val="22"/>
          <w:szCs w:val="22"/>
        </w:rPr>
        <w:sym w:font="Wingdings" w:char="F0B2"/>
      </w:r>
      <w:r w:rsidRPr="004F18EE">
        <w:rPr>
          <w:sz w:val="22"/>
          <w:szCs w:val="22"/>
        </w:rPr>
        <w:t xml:space="preserve"> Ils sont prêtés par l'Établisseme</w:t>
      </w:r>
      <w:r w:rsidR="00DB550A" w:rsidRPr="004F18EE">
        <w:rPr>
          <w:sz w:val="22"/>
          <w:szCs w:val="22"/>
        </w:rPr>
        <w:t>nt</w:t>
      </w:r>
      <w:r w:rsidR="00494C14" w:rsidRPr="004F18EE">
        <w:rPr>
          <w:sz w:val="22"/>
          <w:szCs w:val="22"/>
        </w:rPr>
        <w:t>.</w:t>
      </w:r>
    </w:p>
    <w:p w:rsidR="00A658AD" w:rsidRPr="004F18EE" w:rsidRDefault="00A658AD" w:rsidP="00494C14">
      <w:pPr>
        <w:rPr>
          <w:sz w:val="22"/>
          <w:szCs w:val="22"/>
        </w:rPr>
      </w:pPr>
      <w:r w:rsidRPr="004F18EE">
        <w:rPr>
          <w:b/>
          <w:sz w:val="22"/>
          <w:szCs w:val="22"/>
        </w:rPr>
        <w:sym w:font="Wingdings" w:char="F0B2"/>
      </w:r>
      <w:r w:rsidRPr="004F18EE">
        <w:rPr>
          <w:sz w:val="22"/>
          <w:szCs w:val="22"/>
        </w:rPr>
        <w:t xml:space="preserve"> Ils doivent être couverts. L'élève est responsable de chacun des manuels. Toute dégradation ou perte entraînera le remboursement du livre</w:t>
      </w:r>
      <w:r w:rsidR="00DB550A" w:rsidRPr="004F18EE">
        <w:rPr>
          <w:sz w:val="22"/>
          <w:szCs w:val="22"/>
        </w:rPr>
        <w:t xml:space="preserve"> par la famille</w:t>
      </w:r>
      <w:r w:rsidRPr="004F18EE">
        <w:rPr>
          <w:sz w:val="22"/>
          <w:szCs w:val="22"/>
        </w:rPr>
        <w:t>.</w:t>
      </w:r>
    </w:p>
    <w:p w:rsidR="00A658AD" w:rsidRPr="004F18EE" w:rsidRDefault="00A658AD" w:rsidP="00A658AD">
      <w:pPr>
        <w:ind w:firstLine="708"/>
        <w:rPr>
          <w:b/>
          <w:sz w:val="22"/>
          <w:szCs w:val="22"/>
        </w:rPr>
      </w:pPr>
    </w:p>
    <w:p w:rsidR="00A658AD" w:rsidRPr="004F18EE" w:rsidRDefault="00A658AD" w:rsidP="00A658AD">
      <w:pPr>
        <w:rPr>
          <w:b/>
          <w:sz w:val="22"/>
          <w:szCs w:val="22"/>
        </w:rPr>
      </w:pPr>
      <w:r w:rsidRPr="004F18EE">
        <w:rPr>
          <w:b/>
          <w:sz w:val="22"/>
          <w:szCs w:val="22"/>
        </w:rPr>
        <w:t>● Locaux et mobiliers</w:t>
      </w:r>
    </w:p>
    <w:p w:rsidR="00A658AD" w:rsidRPr="004F18EE" w:rsidRDefault="00A658AD" w:rsidP="00A658AD">
      <w:pPr>
        <w:rPr>
          <w:sz w:val="22"/>
          <w:szCs w:val="22"/>
        </w:rPr>
      </w:pPr>
    </w:p>
    <w:p w:rsidR="00A658AD" w:rsidRPr="004F18EE" w:rsidRDefault="00A658AD" w:rsidP="00494C14">
      <w:pPr>
        <w:rPr>
          <w:sz w:val="22"/>
          <w:szCs w:val="22"/>
        </w:rPr>
      </w:pPr>
      <w:r w:rsidRPr="004F18EE">
        <w:rPr>
          <w:b/>
          <w:sz w:val="22"/>
          <w:szCs w:val="22"/>
        </w:rPr>
        <w:sym w:font="Wingdings" w:char="F0B2"/>
      </w:r>
      <w:r w:rsidRPr="004F18EE">
        <w:rPr>
          <w:sz w:val="22"/>
          <w:szCs w:val="22"/>
        </w:rPr>
        <w:t xml:space="preserve"> Toute dégradation de matériel ou des locaux entraînera des demandes de réparation</w:t>
      </w:r>
      <w:r w:rsidR="00494C14" w:rsidRPr="004F18EE">
        <w:rPr>
          <w:sz w:val="22"/>
          <w:szCs w:val="22"/>
        </w:rPr>
        <w:t xml:space="preserve"> ou  de dédommagement financier</w:t>
      </w:r>
      <w:r w:rsidRPr="004F18EE">
        <w:rPr>
          <w:sz w:val="22"/>
          <w:szCs w:val="22"/>
        </w:rPr>
        <w:t>.</w:t>
      </w: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En cas de dégradation volontaire ou de </w:t>
      </w:r>
      <w:r w:rsidR="0010466B" w:rsidRPr="004F18EE">
        <w:rPr>
          <w:sz w:val="22"/>
          <w:szCs w:val="22"/>
        </w:rPr>
        <w:t>non-respect</w:t>
      </w:r>
      <w:r w:rsidRPr="004F18EE">
        <w:rPr>
          <w:sz w:val="22"/>
          <w:szCs w:val="22"/>
        </w:rPr>
        <w:t xml:space="preserve"> de la propreté des locaux, les élèves seront tenus de nettoy</w:t>
      </w:r>
      <w:r w:rsidR="00DB550A" w:rsidRPr="004F18EE">
        <w:rPr>
          <w:sz w:val="22"/>
          <w:szCs w:val="22"/>
        </w:rPr>
        <w:t>er ou de remplacer le matériel.</w:t>
      </w:r>
    </w:p>
    <w:p w:rsidR="00A658AD" w:rsidRPr="004F18EE" w:rsidRDefault="00A658AD" w:rsidP="00A658AD">
      <w:pPr>
        <w:rPr>
          <w:sz w:val="22"/>
          <w:szCs w:val="22"/>
        </w:rPr>
      </w:pPr>
    </w:p>
    <w:p w:rsidR="00976AB1" w:rsidRPr="004F18EE" w:rsidRDefault="00976AB1" w:rsidP="00A658AD">
      <w:pPr>
        <w:rPr>
          <w:sz w:val="22"/>
          <w:szCs w:val="22"/>
        </w:rPr>
      </w:pPr>
    </w:p>
    <w:p w:rsidR="00A658AD" w:rsidRPr="004F18EE" w:rsidRDefault="00A658AD" w:rsidP="00A658AD">
      <w:pPr>
        <w:rPr>
          <w:b/>
          <w:sz w:val="22"/>
          <w:szCs w:val="22"/>
        </w:rPr>
      </w:pPr>
      <w:r w:rsidRPr="004F18EE">
        <w:rPr>
          <w:b/>
          <w:sz w:val="22"/>
          <w:szCs w:val="22"/>
        </w:rPr>
        <w:t>Service de restauration</w:t>
      </w:r>
    </w:p>
    <w:p w:rsidR="00A658AD" w:rsidRPr="004F18EE" w:rsidRDefault="00A658AD" w:rsidP="00A658AD">
      <w:pPr>
        <w:rPr>
          <w:sz w:val="22"/>
          <w:szCs w:val="22"/>
        </w:rPr>
      </w:pPr>
    </w:p>
    <w:p w:rsidR="00A658AD" w:rsidRPr="004F18EE" w:rsidRDefault="00A658AD" w:rsidP="00A658AD">
      <w:pPr>
        <w:rPr>
          <w:sz w:val="22"/>
          <w:szCs w:val="22"/>
        </w:rPr>
      </w:pPr>
      <w:r w:rsidRPr="004F18EE">
        <w:rPr>
          <w:sz w:val="22"/>
          <w:szCs w:val="22"/>
        </w:rPr>
        <w:t xml:space="preserve">La restauration et </w:t>
      </w:r>
      <w:r w:rsidR="002E5EB4" w:rsidRPr="004F18EE">
        <w:rPr>
          <w:sz w:val="22"/>
          <w:szCs w:val="22"/>
        </w:rPr>
        <w:t xml:space="preserve">les services périscolaires (études, </w:t>
      </w:r>
      <w:r w:rsidR="004F18EE" w:rsidRPr="004F18EE">
        <w:rPr>
          <w:sz w:val="22"/>
          <w:szCs w:val="22"/>
        </w:rPr>
        <w:t>garderies…</w:t>
      </w:r>
      <w:r w:rsidR="002E5EB4" w:rsidRPr="004F18EE">
        <w:rPr>
          <w:sz w:val="22"/>
          <w:szCs w:val="22"/>
        </w:rPr>
        <w:t>)</w:t>
      </w:r>
      <w:r w:rsidRPr="004F18EE">
        <w:rPr>
          <w:sz w:val="22"/>
          <w:szCs w:val="22"/>
        </w:rPr>
        <w:t xml:space="preserve"> </w:t>
      </w:r>
      <w:r w:rsidR="002E5EB4" w:rsidRPr="004F18EE">
        <w:rPr>
          <w:sz w:val="22"/>
          <w:szCs w:val="22"/>
        </w:rPr>
        <w:t>sont des</w:t>
      </w:r>
      <w:r w:rsidRPr="004F18EE">
        <w:rPr>
          <w:sz w:val="22"/>
          <w:szCs w:val="22"/>
        </w:rPr>
        <w:t xml:space="preserve"> </w:t>
      </w:r>
      <w:r w:rsidR="00494C14" w:rsidRPr="004F18EE">
        <w:rPr>
          <w:sz w:val="22"/>
          <w:szCs w:val="22"/>
        </w:rPr>
        <w:t>service</w:t>
      </w:r>
      <w:r w:rsidR="002E5EB4" w:rsidRPr="004F18EE">
        <w:rPr>
          <w:sz w:val="22"/>
          <w:szCs w:val="22"/>
        </w:rPr>
        <w:t>s</w:t>
      </w:r>
      <w:r w:rsidR="00494C14" w:rsidRPr="004F18EE">
        <w:rPr>
          <w:sz w:val="22"/>
          <w:szCs w:val="22"/>
        </w:rPr>
        <w:t xml:space="preserve"> rendu</w:t>
      </w:r>
      <w:r w:rsidR="002E5EB4" w:rsidRPr="004F18EE">
        <w:rPr>
          <w:sz w:val="22"/>
          <w:szCs w:val="22"/>
        </w:rPr>
        <w:t>s</w:t>
      </w:r>
      <w:r w:rsidR="00494C14" w:rsidRPr="004F18EE">
        <w:rPr>
          <w:sz w:val="22"/>
          <w:szCs w:val="22"/>
        </w:rPr>
        <w:t xml:space="preserve"> aux familles.</w:t>
      </w:r>
      <w:r w:rsidRPr="004F18EE">
        <w:rPr>
          <w:sz w:val="22"/>
          <w:szCs w:val="22"/>
        </w:rPr>
        <w:t xml:space="preserve"> </w:t>
      </w:r>
      <w:r w:rsidR="00494C14" w:rsidRPr="004F18EE">
        <w:rPr>
          <w:sz w:val="22"/>
          <w:szCs w:val="22"/>
        </w:rPr>
        <w:t>L</w:t>
      </w:r>
      <w:r w:rsidRPr="004F18EE">
        <w:rPr>
          <w:sz w:val="22"/>
          <w:szCs w:val="22"/>
        </w:rPr>
        <w:t xml:space="preserve">e </w:t>
      </w:r>
      <w:proofErr w:type="spellStart"/>
      <w:r w:rsidRPr="004F18EE">
        <w:rPr>
          <w:sz w:val="22"/>
          <w:szCs w:val="22"/>
        </w:rPr>
        <w:t>non r</w:t>
      </w:r>
      <w:r w:rsidR="00494C14" w:rsidRPr="004F18EE">
        <w:rPr>
          <w:sz w:val="22"/>
          <w:szCs w:val="22"/>
        </w:rPr>
        <w:t>espect</w:t>
      </w:r>
      <w:proofErr w:type="spellEnd"/>
      <w:r w:rsidR="00494C14" w:rsidRPr="004F18EE">
        <w:rPr>
          <w:sz w:val="22"/>
          <w:szCs w:val="22"/>
        </w:rPr>
        <w:t xml:space="preserve"> des règles de bienséance</w:t>
      </w:r>
      <w:r w:rsidRPr="004F18EE">
        <w:rPr>
          <w:sz w:val="22"/>
          <w:szCs w:val="22"/>
        </w:rPr>
        <w:t xml:space="preserve"> peut entraîner une exclusion temporaire ou définitive </w:t>
      </w:r>
      <w:r w:rsidR="002E5EB4" w:rsidRPr="004F18EE">
        <w:rPr>
          <w:sz w:val="22"/>
          <w:szCs w:val="22"/>
        </w:rPr>
        <w:t>d’un de ces services.</w:t>
      </w:r>
    </w:p>
    <w:p w:rsidR="00FB2754" w:rsidRPr="004F18EE" w:rsidRDefault="00187D6A" w:rsidP="00FB2754">
      <w:pPr>
        <w:rPr>
          <w:sz w:val="22"/>
          <w:szCs w:val="22"/>
        </w:rPr>
      </w:pPr>
      <w:r w:rsidRPr="004F18EE">
        <w:rPr>
          <w:sz w:val="22"/>
          <w:szCs w:val="22"/>
        </w:rPr>
        <w:t xml:space="preserve">En cas d’allergie alimentaire d’ordre médical (allergie à </w:t>
      </w:r>
      <w:r w:rsidR="004F18EE" w:rsidRPr="004F18EE">
        <w:rPr>
          <w:sz w:val="22"/>
          <w:szCs w:val="22"/>
        </w:rPr>
        <w:t>l’arachide…</w:t>
      </w:r>
      <w:r w:rsidRPr="004F18EE">
        <w:rPr>
          <w:sz w:val="22"/>
          <w:szCs w:val="22"/>
        </w:rPr>
        <w:t>)</w:t>
      </w:r>
      <w:r w:rsidR="00E93C64" w:rsidRPr="004F18EE">
        <w:rPr>
          <w:sz w:val="22"/>
          <w:szCs w:val="22"/>
        </w:rPr>
        <w:t xml:space="preserve"> et en cas de régime particulier non lié à un problème </w:t>
      </w:r>
      <w:r w:rsidR="004F18EE" w:rsidRPr="004F18EE">
        <w:rPr>
          <w:sz w:val="22"/>
          <w:szCs w:val="22"/>
        </w:rPr>
        <w:t>médical, l’Etablissement</w:t>
      </w:r>
      <w:r w:rsidRPr="004F18EE">
        <w:rPr>
          <w:sz w:val="22"/>
          <w:szCs w:val="22"/>
        </w:rPr>
        <w:t xml:space="preserve"> pourra refuser l’accès à la demi-pension. Dans ce</w:t>
      </w:r>
      <w:r w:rsidR="00E93C64" w:rsidRPr="004F18EE">
        <w:rPr>
          <w:sz w:val="22"/>
          <w:szCs w:val="22"/>
        </w:rPr>
        <w:t>s</w:t>
      </w:r>
      <w:r w:rsidRPr="004F18EE">
        <w:rPr>
          <w:sz w:val="22"/>
          <w:szCs w:val="22"/>
        </w:rPr>
        <w:t xml:space="preserve"> cas et uniquement dans ce</w:t>
      </w:r>
      <w:r w:rsidR="00E93C64" w:rsidRPr="004F18EE">
        <w:rPr>
          <w:sz w:val="22"/>
          <w:szCs w:val="22"/>
        </w:rPr>
        <w:t xml:space="preserve">s </w:t>
      </w:r>
      <w:r w:rsidRPr="004F18EE">
        <w:rPr>
          <w:sz w:val="22"/>
          <w:szCs w:val="22"/>
        </w:rPr>
        <w:lastRenderedPageBreak/>
        <w:t xml:space="preserve">cas, la famille pourra </w:t>
      </w:r>
      <w:r w:rsidR="00E93C64" w:rsidRPr="004F18EE">
        <w:rPr>
          <w:sz w:val="22"/>
          <w:szCs w:val="22"/>
        </w:rPr>
        <w:t xml:space="preserve">solliciter l'autorisation de </w:t>
      </w:r>
      <w:r w:rsidRPr="004F18EE">
        <w:rPr>
          <w:sz w:val="22"/>
          <w:szCs w:val="22"/>
        </w:rPr>
        <w:t>fournir un panier repas à son enfant.</w:t>
      </w:r>
      <w:r w:rsidR="00304494" w:rsidRPr="004F18EE">
        <w:rPr>
          <w:sz w:val="22"/>
          <w:szCs w:val="22"/>
        </w:rPr>
        <w:t xml:space="preserve"> </w:t>
      </w:r>
      <w:r w:rsidR="00FB2754" w:rsidRPr="004F18EE">
        <w:rPr>
          <w:sz w:val="22"/>
          <w:szCs w:val="22"/>
        </w:rPr>
        <w:t>L’inscription à la cantine entraîne l’acceptat</w:t>
      </w:r>
      <w:r w:rsidR="0043129D" w:rsidRPr="004F18EE">
        <w:rPr>
          <w:sz w:val="22"/>
          <w:szCs w:val="22"/>
        </w:rPr>
        <w:t>ion de la part de l’élève de go</w:t>
      </w:r>
      <w:r w:rsidR="00A44729" w:rsidRPr="004F18EE">
        <w:rPr>
          <w:sz w:val="22"/>
          <w:szCs w:val="22"/>
        </w:rPr>
        <w:t>û</w:t>
      </w:r>
      <w:r w:rsidR="0043129D" w:rsidRPr="004F18EE">
        <w:rPr>
          <w:sz w:val="22"/>
          <w:szCs w:val="22"/>
        </w:rPr>
        <w:t>ter</w:t>
      </w:r>
      <w:r w:rsidR="00FB2754" w:rsidRPr="004F18EE">
        <w:rPr>
          <w:sz w:val="22"/>
          <w:szCs w:val="22"/>
        </w:rPr>
        <w:t xml:space="preserve"> à tous les aliments qui sont servis. </w:t>
      </w:r>
    </w:p>
    <w:p w:rsidR="00E74C9C" w:rsidRPr="004F18EE" w:rsidRDefault="00E74C9C" w:rsidP="00E74C9C">
      <w:pPr>
        <w:rPr>
          <w:sz w:val="22"/>
          <w:szCs w:val="22"/>
        </w:rPr>
      </w:pPr>
      <w:r w:rsidRPr="004F18EE">
        <w:rPr>
          <w:sz w:val="22"/>
          <w:szCs w:val="22"/>
        </w:rPr>
        <w:t xml:space="preserve">Comme cela est indiqué sur nos fiches de tarifs, nous vous rappelons que les tarifs ont été calculés après prise en compte de la participation de la Municipalité de NICE concernant la restauration des élèves domiciliés fiscalement à Nice (soit 0.675 € TTC par repas) ; de ce fait l’établissement avance aux familles concernées l’équivalent de cette subvention en la répercutant sur le coût indiqué sur </w:t>
      </w:r>
      <w:r w:rsidR="00444389">
        <w:rPr>
          <w:sz w:val="22"/>
          <w:szCs w:val="22"/>
        </w:rPr>
        <w:t>la</w:t>
      </w:r>
      <w:r w:rsidRPr="004F18EE">
        <w:rPr>
          <w:sz w:val="22"/>
          <w:szCs w:val="22"/>
        </w:rPr>
        <w:t xml:space="preserve"> fiche </w:t>
      </w:r>
      <w:r w:rsidR="00444389">
        <w:rPr>
          <w:sz w:val="22"/>
          <w:szCs w:val="22"/>
        </w:rPr>
        <w:t>tarifs</w:t>
      </w:r>
      <w:r w:rsidRPr="004F18EE">
        <w:rPr>
          <w:sz w:val="22"/>
          <w:szCs w:val="22"/>
        </w:rPr>
        <w:t>. Sous réserve de la reconduction de cette aide sociale accordée par la Ville de Nice.</w:t>
      </w:r>
    </w:p>
    <w:p w:rsidR="00E74C9C" w:rsidRPr="004F18EE" w:rsidRDefault="00E74C9C" w:rsidP="00FB2754">
      <w:pPr>
        <w:rPr>
          <w:sz w:val="22"/>
          <w:szCs w:val="22"/>
        </w:rPr>
      </w:pPr>
    </w:p>
    <w:p w:rsidR="00E74C9C" w:rsidRPr="004F18EE" w:rsidRDefault="00E74C9C" w:rsidP="00A658AD">
      <w:pPr>
        <w:rPr>
          <w:sz w:val="22"/>
          <w:szCs w:val="22"/>
        </w:rPr>
      </w:pPr>
    </w:p>
    <w:p w:rsidR="00A658AD" w:rsidRPr="004F18EE" w:rsidRDefault="00A658AD" w:rsidP="00A658AD">
      <w:pPr>
        <w:rPr>
          <w:b/>
          <w:sz w:val="22"/>
          <w:szCs w:val="22"/>
        </w:rPr>
      </w:pPr>
      <w:r w:rsidRPr="004F18EE">
        <w:rPr>
          <w:b/>
          <w:sz w:val="22"/>
          <w:szCs w:val="22"/>
        </w:rPr>
        <w:t xml:space="preserve">Accident </w:t>
      </w:r>
    </w:p>
    <w:p w:rsidR="00A658AD" w:rsidRPr="004F18EE" w:rsidRDefault="00A658AD" w:rsidP="00A658AD">
      <w:pPr>
        <w:rPr>
          <w:sz w:val="22"/>
          <w:szCs w:val="22"/>
        </w:rPr>
      </w:pPr>
    </w:p>
    <w:p w:rsidR="00A658AD" w:rsidRPr="004F18EE" w:rsidRDefault="00A658AD" w:rsidP="006B3655">
      <w:pPr>
        <w:rPr>
          <w:sz w:val="22"/>
          <w:szCs w:val="22"/>
        </w:rPr>
      </w:pPr>
      <w:r w:rsidRPr="004F18EE">
        <w:rPr>
          <w:b/>
          <w:sz w:val="22"/>
          <w:szCs w:val="22"/>
        </w:rPr>
        <w:sym w:font="Wingdings" w:char="F0B2"/>
      </w:r>
      <w:r w:rsidRPr="004F18EE">
        <w:rPr>
          <w:sz w:val="22"/>
          <w:szCs w:val="22"/>
        </w:rPr>
        <w:t xml:space="preserve"> En cas d’accident l’</w:t>
      </w:r>
      <w:r w:rsidR="00A44729" w:rsidRPr="004F18EE">
        <w:rPr>
          <w:sz w:val="22"/>
          <w:szCs w:val="22"/>
        </w:rPr>
        <w:t>E</w:t>
      </w:r>
      <w:r w:rsidRPr="004F18EE">
        <w:rPr>
          <w:sz w:val="22"/>
          <w:szCs w:val="22"/>
        </w:rPr>
        <w:t>tablissement prévient d'abord les services d'urgence et, dans les plus brefs délais, inf</w:t>
      </w:r>
      <w:r w:rsidR="006B3655" w:rsidRPr="004F18EE">
        <w:rPr>
          <w:sz w:val="22"/>
          <w:szCs w:val="22"/>
        </w:rPr>
        <w:t>orme les parents de l'accident. La famille a obligation de remplir la fiche de renseignements médicaux</w:t>
      </w:r>
      <w:r w:rsidR="00C56BDF" w:rsidRPr="004F18EE">
        <w:rPr>
          <w:sz w:val="22"/>
          <w:szCs w:val="22"/>
        </w:rPr>
        <w:t xml:space="preserve"> en début d'année scolaire</w:t>
      </w:r>
      <w:r w:rsidR="006B3655" w:rsidRPr="004F18EE">
        <w:rPr>
          <w:sz w:val="22"/>
          <w:szCs w:val="22"/>
        </w:rPr>
        <w:t>.</w:t>
      </w: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w:t>
      </w:r>
      <w:r w:rsidR="006B3655" w:rsidRPr="004F18EE">
        <w:rPr>
          <w:sz w:val="22"/>
          <w:szCs w:val="22"/>
        </w:rPr>
        <w:t>A cet effet, il est important</w:t>
      </w:r>
      <w:r w:rsidRPr="004F18EE">
        <w:rPr>
          <w:sz w:val="22"/>
          <w:szCs w:val="22"/>
        </w:rPr>
        <w:t xml:space="preserve"> que tout changement d'adresse ou de téléphone soit signalé par écrit à l'Établissement </w:t>
      </w:r>
      <w:r w:rsidRPr="004F18EE">
        <w:rPr>
          <w:b/>
          <w:sz w:val="22"/>
          <w:szCs w:val="22"/>
          <w:u w:val="single"/>
        </w:rPr>
        <w:t>exclusivemen</w:t>
      </w:r>
      <w:r w:rsidRPr="004F18EE">
        <w:rPr>
          <w:sz w:val="22"/>
          <w:szCs w:val="22"/>
        </w:rPr>
        <w:t>t par l’ENT dans les plus brefs délais.</w:t>
      </w:r>
    </w:p>
    <w:p w:rsidR="00A658AD" w:rsidRPr="004F18EE" w:rsidRDefault="00A658AD" w:rsidP="00A658AD">
      <w:pPr>
        <w:rPr>
          <w:sz w:val="22"/>
          <w:szCs w:val="22"/>
        </w:rPr>
      </w:pPr>
    </w:p>
    <w:p w:rsidR="002B5A4F" w:rsidRPr="004F18EE" w:rsidRDefault="002B5A4F" w:rsidP="00A658AD">
      <w:pPr>
        <w:rPr>
          <w:sz w:val="22"/>
          <w:szCs w:val="22"/>
        </w:rPr>
      </w:pPr>
    </w:p>
    <w:p w:rsidR="00A658AD" w:rsidRPr="004F18EE" w:rsidRDefault="00A658AD" w:rsidP="00A658AD">
      <w:pPr>
        <w:rPr>
          <w:b/>
          <w:sz w:val="22"/>
          <w:szCs w:val="22"/>
        </w:rPr>
      </w:pPr>
      <w:r w:rsidRPr="004F18EE">
        <w:rPr>
          <w:b/>
          <w:sz w:val="22"/>
          <w:szCs w:val="22"/>
        </w:rPr>
        <w:t>Rôle des familles</w:t>
      </w:r>
    </w:p>
    <w:p w:rsidR="00A658AD" w:rsidRPr="004F18EE" w:rsidRDefault="00A658AD" w:rsidP="00A658AD">
      <w:pPr>
        <w:rPr>
          <w:b/>
          <w:sz w:val="22"/>
          <w:szCs w:val="22"/>
        </w:rPr>
      </w:pPr>
    </w:p>
    <w:p w:rsidR="00A658AD" w:rsidRPr="004F18EE" w:rsidRDefault="00A658AD" w:rsidP="00666AFF">
      <w:pPr>
        <w:rPr>
          <w:sz w:val="22"/>
          <w:szCs w:val="22"/>
        </w:rPr>
      </w:pPr>
      <w:r w:rsidRPr="004F18EE">
        <w:rPr>
          <w:sz w:val="22"/>
          <w:szCs w:val="22"/>
        </w:rPr>
        <w:sym w:font="Wingdings" w:char="F0B2"/>
      </w:r>
      <w:r w:rsidRPr="004F18EE">
        <w:rPr>
          <w:sz w:val="22"/>
          <w:szCs w:val="22"/>
        </w:rPr>
        <w:t xml:space="preserve"> Toutes les informations et les communications se font </w:t>
      </w:r>
      <w:r w:rsidRPr="004F18EE">
        <w:rPr>
          <w:b/>
          <w:sz w:val="22"/>
          <w:szCs w:val="22"/>
          <w:u w:val="single"/>
        </w:rPr>
        <w:t>exclusivement</w:t>
      </w:r>
      <w:r w:rsidR="00666AFF" w:rsidRPr="004F18EE">
        <w:rPr>
          <w:sz w:val="22"/>
          <w:szCs w:val="22"/>
        </w:rPr>
        <w:t xml:space="preserve"> par l’ENT.</w:t>
      </w:r>
    </w:p>
    <w:p w:rsidR="00A658AD" w:rsidRPr="004F18EE" w:rsidRDefault="00A658AD" w:rsidP="00A658AD">
      <w:pPr>
        <w:rPr>
          <w:sz w:val="22"/>
          <w:szCs w:val="22"/>
        </w:rPr>
      </w:pPr>
      <w:r w:rsidRPr="004F18EE">
        <w:rPr>
          <w:b/>
          <w:sz w:val="22"/>
          <w:szCs w:val="22"/>
        </w:rPr>
        <w:sym w:font="Wingdings" w:char="F0B2"/>
      </w:r>
      <w:r w:rsidR="001009B8" w:rsidRPr="004F18EE">
        <w:rPr>
          <w:sz w:val="22"/>
          <w:szCs w:val="22"/>
        </w:rPr>
        <w:t xml:space="preserve"> Les parents </w:t>
      </w:r>
      <w:r w:rsidR="00C07E3B" w:rsidRPr="004F18EE">
        <w:rPr>
          <w:sz w:val="22"/>
          <w:szCs w:val="22"/>
        </w:rPr>
        <w:t>doivent consulter</w:t>
      </w:r>
      <w:r w:rsidRPr="004F18EE">
        <w:rPr>
          <w:sz w:val="22"/>
          <w:szCs w:val="22"/>
        </w:rPr>
        <w:t xml:space="preserve"> régulièrement et systématiquement le cahier de texte sur l</w:t>
      </w:r>
      <w:r w:rsidRPr="004F18EE">
        <w:rPr>
          <w:b/>
          <w:sz w:val="22"/>
          <w:szCs w:val="22"/>
        </w:rPr>
        <w:t>’ENT</w:t>
      </w:r>
      <w:r w:rsidR="001009B8" w:rsidRPr="004F18EE">
        <w:rPr>
          <w:b/>
          <w:sz w:val="22"/>
          <w:szCs w:val="22"/>
        </w:rPr>
        <w:t xml:space="preserve"> ainsi que leur messagerie</w:t>
      </w:r>
      <w:r w:rsidRPr="004F18EE">
        <w:rPr>
          <w:sz w:val="22"/>
          <w:szCs w:val="22"/>
        </w:rPr>
        <w:t xml:space="preserve"> ; ils vérifient que le travail demandé est réalisé.</w:t>
      </w: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Tout</w:t>
      </w:r>
      <w:r w:rsidR="00666AFF" w:rsidRPr="004F18EE">
        <w:rPr>
          <w:sz w:val="22"/>
          <w:szCs w:val="22"/>
        </w:rPr>
        <w:t>e demande de rencontre avec le C</w:t>
      </w:r>
      <w:r w:rsidRPr="004F18EE">
        <w:rPr>
          <w:sz w:val="22"/>
          <w:szCs w:val="22"/>
        </w:rPr>
        <w:t>hef d'Établissement es</w:t>
      </w:r>
      <w:r w:rsidR="00666AFF" w:rsidRPr="004F18EE">
        <w:rPr>
          <w:sz w:val="22"/>
          <w:szCs w:val="22"/>
        </w:rPr>
        <w:t>t à faire auprès d</w:t>
      </w:r>
      <w:r w:rsidR="0057645B" w:rsidRPr="004F18EE">
        <w:rPr>
          <w:sz w:val="22"/>
          <w:szCs w:val="22"/>
        </w:rPr>
        <w:t>u secrétariat</w:t>
      </w:r>
      <w:r w:rsidR="00FE65AD">
        <w:rPr>
          <w:sz w:val="22"/>
          <w:szCs w:val="22"/>
        </w:rPr>
        <w:t xml:space="preserve"> de direction (Mme BROC)</w:t>
      </w:r>
      <w:r w:rsidR="005B3AF5" w:rsidRPr="004F18EE">
        <w:rPr>
          <w:sz w:val="22"/>
          <w:szCs w:val="22"/>
        </w:rPr>
        <w:t>, soit par téléphone soit par courriel : secretariat@sainte-therese-nice.com</w:t>
      </w: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Pour les parents qui désirent prendre contact avec un enseignant, ils </w:t>
      </w:r>
      <w:r w:rsidR="00666AFF" w:rsidRPr="004F18EE">
        <w:rPr>
          <w:sz w:val="22"/>
          <w:szCs w:val="22"/>
        </w:rPr>
        <w:t>doivent</w:t>
      </w:r>
      <w:r w:rsidRPr="004F18EE">
        <w:rPr>
          <w:sz w:val="22"/>
          <w:szCs w:val="22"/>
        </w:rPr>
        <w:t xml:space="preserve"> le faire via la messagerie de l’ENT </w:t>
      </w:r>
      <w:r w:rsidRPr="004F18EE">
        <w:rPr>
          <w:b/>
          <w:sz w:val="22"/>
          <w:szCs w:val="22"/>
          <w:u w:val="single"/>
        </w:rPr>
        <w:t>exclusivement</w:t>
      </w:r>
      <w:r w:rsidRPr="004F18EE">
        <w:rPr>
          <w:sz w:val="22"/>
          <w:szCs w:val="22"/>
        </w:rPr>
        <w:t>.</w:t>
      </w:r>
    </w:p>
    <w:p w:rsidR="00A658AD" w:rsidRPr="004F18EE" w:rsidRDefault="00A658AD" w:rsidP="00A658AD">
      <w:pPr>
        <w:rPr>
          <w:sz w:val="22"/>
          <w:szCs w:val="22"/>
        </w:rPr>
      </w:pPr>
      <w:r w:rsidRPr="004F18EE">
        <w:rPr>
          <w:b/>
          <w:sz w:val="22"/>
          <w:szCs w:val="22"/>
        </w:rPr>
        <w:sym w:font="Wingdings" w:char="F0B2"/>
      </w:r>
      <w:r w:rsidRPr="004F18EE">
        <w:rPr>
          <w:b/>
          <w:sz w:val="22"/>
          <w:szCs w:val="22"/>
        </w:rPr>
        <w:t xml:space="preserve"> </w:t>
      </w:r>
      <w:r w:rsidRPr="004F18EE">
        <w:rPr>
          <w:sz w:val="22"/>
          <w:szCs w:val="22"/>
        </w:rPr>
        <w:t>En aucun cas, les parents ne doivent intervenir, de quelque manière que ce soit, auprès d’un élève pour régler un litige survenu au sein de l’</w:t>
      </w:r>
      <w:r w:rsidR="00A44729" w:rsidRPr="004F18EE">
        <w:rPr>
          <w:sz w:val="22"/>
          <w:szCs w:val="22"/>
        </w:rPr>
        <w:t>E</w:t>
      </w:r>
      <w:r w:rsidRPr="004F18EE">
        <w:rPr>
          <w:sz w:val="22"/>
          <w:szCs w:val="22"/>
        </w:rPr>
        <w:t>tablissement.</w:t>
      </w:r>
    </w:p>
    <w:p w:rsidR="00A658AD" w:rsidRPr="004F18EE" w:rsidRDefault="00A658AD" w:rsidP="00A658AD">
      <w:pPr>
        <w:rPr>
          <w:sz w:val="22"/>
          <w:szCs w:val="22"/>
        </w:rPr>
      </w:pPr>
    </w:p>
    <w:p w:rsidR="002259BE" w:rsidRPr="002259BE" w:rsidRDefault="002259BE" w:rsidP="002259BE">
      <w:pPr>
        <w:rPr>
          <w:b/>
          <w:sz w:val="22"/>
          <w:szCs w:val="22"/>
        </w:rPr>
      </w:pPr>
      <w:r w:rsidRPr="002259BE">
        <w:rPr>
          <w:b/>
          <w:sz w:val="22"/>
          <w:szCs w:val="22"/>
        </w:rPr>
        <w:t xml:space="preserve">Sanctions </w:t>
      </w:r>
    </w:p>
    <w:p w:rsidR="002259BE" w:rsidRPr="00A046E0" w:rsidRDefault="002259BE" w:rsidP="002259BE">
      <w:pPr>
        <w:rPr>
          <w:sz w:val="22"/>
          <w:szCs w:val="22"/>
        </w:rPr>
      </w:pPr>
      <w:r w:rsidRPr="00A046E0">
        <w:rPr>
          <w:sz w:val="22"/>
          <w:szCs w:val="22"/>
        </w:rPr>
        <w:t>Le manque de respect du Règlement Intérieur peut entraîner l'application de sanctions :</w:t>
      </w:r>
    </w:p>
    <w:p w:rsidR="002259BE" w:rsidRPr="00A046E0" w:rsidRDefault="002259BE" w:rsidP="002259BE">
      <w:pPr>
        <w:rPr>
          <w:sz w:val="22"/>
          <w:szCs w:val="22"/>
          <w:highlight w:val="yellow"/>
        </w:rPr>
      </w:pPr>
    </w:p>
    <w:p w:rsidR="002259BE" w:rsidRPr="00A046E0" w:rsidRDefault="002259BE" w:rsidP="002259BE">
      <w:pPr>
        <w:rPr>
          <w:sz w:val="22"/>
          <w:szCs w:val="22"/>
        </w:rPr>
      </w:pPr>
      <w:r w:rsidRPr="00A046E0">
        <w:rPr>
          <w:b/>
          <w:sz w:val="22"/>
          <w:szCs w:val="22"/>
        </w:rPr>
        <w:sym w:font="Wingdings" w:char="F0B2"/>
      </w:r>
      <w:r w:rsidRPr="00A046E0">
        <w:rPr>
          <w:sz w:val="22"/>
          <w:szCs w:val="22"/>
        </w:rPr>
        <w:t xml:space="preserve"> Le rappel à l'ordre. L’élève est reçu et on lui rappelle les règles. Les parents sont informés.</w:t>
      </w:r>
    </w:p>
    <w:p w:rsidR="002259BE" w:rsidRPr="00A046E0" w:rsidRDefault="002259BE" w:rsidP="002259BE">
      <w:pPr>
        <w:rPr>
          <w:sz w:val="22"/>
          <w:szCs w:val="22"/>
        </w:rPr>
      </w:pPr>
      <w:r w:rsidRPr="00A046E0">
        <w:rPr>
          <w:b/>
          <w:sz w:val="22"/>
          <w:szCs w:val="22"/>
        </w:rPr>
        <w:sym w:font="Wingdings" w:char="F0B2"/>
      </w:r>
      <w:r w:rsidRPr="00A046E0">
        <w:rPr>
          <w:sz w:val="22"/>
          <w:szCs w:val="22"/>
        </w:rPr>
        <w:t xml:space="preserve"> Faute grave. Celle-ci est gérée par le Conseil de Direction. Possibilité de convocation des parents et/ou du Conseil de discipline. L’élève peut être exclu de l’école. </w:t>
      </w:r>
    </w:p>
    <w:p w:rsidR="002259BE" w:rsidRPr="00A046E0" w:rsidRDefault="002259BE" w:rsidP="002259BE">
      <w:pPr>
        <w:rPr>
          <w:sz w:val="22"/>
          <w:szCs w:val="22"/>
        </w:rPr>
      </w:pPr>
      <w:r w:rsidRPr="00A046E0">
        <w:rPr>
          <w:b/>
          <w:sz w:val="22"/>
          <w:szCs w:val="22"/>
        </w:rPr>
        <w:sym w:font="Wingdings" w:char="F0B2"/>
      </w:r>
      <w:r w:rsidRPr="00A046E0">
        <w:rPr>
          <w:sz w:val="22"/>
          <w:szCs w:val="22"/>
        </w:rPr>
        <w:t xml:space="preserve"> L’exclusion provisoire ou définitive prononcée par le Conseil de Discipline </w:t>
      </w:r>
      <w:r w:rsidRPr="00A046E0">
        <w:rPr>
          <w:b/>
          <w:sz w:val="22"/>
          <w:szCs w:val="22"/>
          <w:u w:val="single"/>
        </w:rPr>
        <w:t>ou</w:t>
      </w:r>
      <w:r w:rsidRPr="00A046E0">
        <w:rPr>
          <w:sz w:val="22"/>
          <w:szCs w:val="22"/>
        </w:rPr>
        <w:t xml:space="preserve"> le Chef d'Établissement.</w:t>
      </w:r>
      <w:r w:rsidRPr="00A046E0">
        <w:rPr>
          <w:b/>
          <w:sz w:val="22"/>
          <w:szCs w:val="22"/>
        </w:rPr>
        <w:t xml:space="preserve"> (</w:t>
      </w:r>
      <w:r w:rsidRPr="00A046E0">
        <w:rPr>
          <w:sz w:val="22"/>
          <w:szCs w:val="22"/>
        </w:rPr>
        <w:t xml:space="preserve">En attendant la réunion de cette instance, le Chef d'Établissement peut prononcer l'exclusion temporaire de l'élève). </w:t>
      </w:r>
    </w:p>
    <w:p w:rsidR="002259BE" w:rsidRPr="00A046E0" w:rsidRDefault="002259BE" w:rsidP="002259BE">
      <w:pPr>
        <w:rPr>
          <w:b/>
          <w:sz w:val="22"/>
          <w:szCs w:val="22"/>
          <w:u w:val="single"/>
        </w:rPr>
      </w:pPr>
      <w:r w:rsidRPr="00A046E0">
        <w:rPr>
          <w:b/>
          <w:sz w:val="22"/>
          <w:szCs w:val="22"/>
          <w:u w:val="single"/>
        </w:rPr>
        <w:t>La présence d’un avocat à un conseil de discipline n’est pas autorisée.</w:t>
      </w:r>
    </w:p>
    <w:p w:rsidR="00724257" w:rsidRPr="004F18EE" w:rsidRDefault="00724257" w:rsidP="00A658AD">
      <w:pPr>
        <w:rPr>
          <w:sz w:val="22"/>
          <w:szCs w:val="22"/>
        </w:rPr>
      </w:pPr>
    </w:p>
    <w:p w:rsidR="00A658AD" w:rsidRPr="004F18EE" w:rsidRDefault="00A658AD" w:rsidP="00A658AD">
      <w:pPr>
        <w:rPr>
          <w:b/>
          <w:sz w:val="22"/>
          <w:szCs w:val="22"/>
        </w:rPr>
      </w:pPr>
      <w:r w:rsidRPr="004F18EE">
        <w:rPr>
          <w:b/>
          <w:sz w:val="22"/>
          <w:szCs w:val="22"/>
        </w:rPr>
        <w:t xml:space="preserve">Réinscription </w:t>
      </w:r>
    </w:p>
    <w:p w:rsidR="00976AB1" w:rsidRPr="004F18EE" w:rsidRDefault="00976AB1" w:rsidP="00A658AD">
      <w:pPr>
        <w:rPr>
          <w:b/>
          <w:sz w:val="22"/>
          <w:szCs w:val="22"/>
        </w:rPr>
      </w:pPr>
    </w:p>
    <w:p w:rsidR="00A658AD" w:rsidRPr="004F18EE" w:rsidRDefault="00A658AD" w:rsidP="00666AFF">
      <w:pPr>
        <w:rPr>
          <w:b/>
          <w:sz w:val="22"/>
          <w:szCs w:val="22"/>
        </w:rPr>
      </w:pPr>
      <w:r w:rsidRPr="004F18EE">
        <w:rPr>
          <w:sz w:val="22"/>
          <w:szCs w:val="22"/>
        </w:rPr>
        <w:t>Le Chef d'Établissement se réserve le droit de ne pas réinscrire un élève qui, par son comportement ou celui de ses proches, nuirait à un climat propice à l'épanouissement de chacun, au bon fonctionnement de la vie de classe ou à celui de l'</w:t>
      </w:r>
      <w:r w:rsidR="00A44729" w:rsidRPr="004F18EE">
        <w:rPr>
          <w:sz w:val="22"/>
          <w:szCs w:val="22"/>
        </w:rPr>
        <w:t>E</w:t>
      </w:r>
      <w:r w:rsidRPr="004F18EE">
        <w:rPr>
          <w:sz w:val="22"/>
          <w:szCs w:val="22"/>
        </w:rPr>
        <w:t>tablissement, à une relation de confiance entre l'équipe éducative et les parents</w:t>
      </w:r>
      <w:r w:rsidR="00666AFF" w:rsidRPr="004F18EE">
        <w:rPr>
          <w:sz w:val="22"/>
          <w:szCs w:val="22"/>
        </w:rPr>
        <w:t xml:space="preserve"> ; et de manière générale, en cas de </w:t>
      </w:r>
      <w:r w:rsidR="0010466B" w:rsidRPr="004F18EE">
        <w:rPr>
          <w:sz w:val="22"/>
          <w:szCs w:val="22"/>
        </w:rPr>
        <w:t>non-respect</w:t>
      </w:r>
      <w:r w:rsidR="00666AFF" w:rsidRPr="004F18EE">
        <w:rPr>
          <w:sz w:val="22"/>
          <w:szCs w:val="22"/>
        </w:rPr>
        <w:t xml:space="preserve"> du règlement intérieur.</w:t>
      </w:r>
    </w:p>
    <w:p w:rsidR="00A658AD" w:rsidRPr="004F18EE" w:rsidRDefault="00A658AD" w:rsidP="00A658AD">
      <w:pPr>
        <w:rPr>
          <w:sz w:val="22"/>
          <w:szCs w:val="22"/>
        </w:rPr>
      </w:pPr>
    </w:p>
    <w:p w:rsidR="00A658AD" w:rsidRPr="004F18EE" w:rsidRDefault="00A658AD" w:rsidP="00A658AD">
      <w:pPr>
        <w:rPr>
          <w:sz w:val="22"/>
          <w:szCs w:val="22"/>
        </w:rPr>
      </w:pPr>
      <w:r w:rsidRPr="004F18EE">
        <w:rPr>
          <w:sz w:val="22"/>
          <w:szCs w:val="22"/>
        </w:rPr>
        <w:t xml:space="preserve">Chaque année les parents sont sollicités pour la réinscription de leur enfant. La réinscription n'est pas un droit. Elle répond à certaines conditions : </w:t>
      </w:r>
    </w:p>
    <w:p w:rsidR="00A658AD" w:rsidRPr="004F18EE" w:rsidRDefault="00A658AD" w:rsidP="00A658AD">
      <w:pPr>
        <w:rPr>
          <w:sz w:val="22"/>
          <w:szCs w:val="22"/>
        </w:rPr>
      </w:pPr>
    </w:p>
    <w:p w:rsidR="00A658AD" w:rsidRPr="004F18EE" w:rsidRDefault="00A658AD" w:rsidP="00A658AD">
      <w:pPr>
        <w:rPr>
          <w:sz w:val="22"/>
          <w:szCs w:val="22"/>
        </w:rPr>
      </w:pPr>
      <w:r w:rsidRPr="004F18EE">
        <w:rPr>
          <w:b/>
          <w:sz w:val="22"/>
          <w:szCs w:val="22"/>
        </w:rPr>
        <w:sym w:font="Wingdings" w:char="F0B2"/>
      </w:r>
      <w:r w:rsidRPr="004F18EE">
        <w:rPr>
          <w:sz w:val="22"/>
          <w:szCs w:val="22"/>
        </w:rPr>
        <w:t xml:space="preserve"> La famille doit être en règle avec le service comptabilité (voir le contrat de scol</w:t>
      </w:r>
      <w:r w:rsidR="005B3AF5" w:rsidRPr="004F18EE">
        <w:rPr>
          <w:sz w:val="22"/>
          <w:szCs w:val="22"/>
        </w:rPr>
        <w:t>arisation).</w:t>
      </w:r>
    </w:p>
    <w:p w:rsidR="00A658AD" w:rsidRPr="004F18EE" w:rsidRDefault="00A658AD" w:rsidP="005B3AF5">
      <w:pPr>
        <w:rPr>
          <w:sz w:val="22"/>
          <w:szCs w:val="22"/>
        </w:rPr>
      </w:pPr>
      <w:r w:rsidRPr="004F18EE">
        <w:rPr>
          <w:b/>
          <w:sz w:val="22"/>
          <w:szCs w:val="22"/>
        </w:rPr>
        <w:sym w:font="Wingdings" w:char="F0B2"/>
      </w:r>
      <w:r w:rsidRPr="004F18EE">
        <w:rPr>
          <w:sz w:val="22"/>
          <w:szCs w:val="22"/>
        </w:rPr>
        <w:t xml:space="preserve"> Les parents comme l'enfant doivent avoir respecté leurs engagements au regard de ce règlement, en particulier tout ce qui a trait à la collaboration avec l'équipe enseign</w:t>
      </w:r>
      <w:r w:rsidR="005B3AF5" w:rsidRPr="004F18EE">
        <w:rPr>
          <w:sz w:val="22"/>
          <w:szCs w:val="22"/>
        </w:rPr>
        <w:t>ante et le respect de celle-ci</w:t>
      </w:r>
      <w:r w:rsidR="00F93EAB" w:rsidRPr="004F18EE">
        <w:rPr>
          <w:sz w:val="22"/>
          <w:szCs w:val="22"/>
        </w:rPr>
        <w:t xml:space="preserve"> ainsi que les retards et absences</w:t>
      </w:r>
      <w:r w:rsidR="005B3AF5" w:rsidRPr="004F18EE">
        <w:rPr>
          <w:sz w:val="22"/>
          <w:szCs w:val="22"/>
        </w:rPr>
        <w:t>.</w:t>
      </w:r>
    </w:p>
    <w:p w:rsidR="00A658AD" w:rsidRPr="004F18EE" w:rsidRDefault="00A658AD" w:rsidP="00A658AD">
      <w:pPr>
        <w:ind w:firstLine="708"/>
        <w:rPr>
          <w:sz w:val="22"/>
          <w:szCs w:val="22"/>
        </w:rPr>
      </w:pPr>
    </w:p>
    <w:p w:rsidR="00724257" w:rsidRDefault="00724257" w:rsidP="00A658AD">
      <w:pPr>
        <w:rPr>
          <w:sz w:val="22"/>
          <w:szCs w:val="22"/>
        </w:rPr>
      </w:pPr>
    </w:p>
    <w:p w:rsidR="00A046E0" w:rsidRDefault="00A046E0" w:rsidP="00A658AD">
      <w:pPr>
        <w:rPr>
          <w:sz w:val="22"/>
          <w:szCs w:val="22"/>
        </w:rPr>
      </w:pPr>
    </w:p>
    <w:p w:rsidR="00A046E0" w:rsidRDefault="00A046E0" w:rsidP="00A658AD">
      <w:pPr>
        <w:rPr>
          <w:sz w:val="22"/>
          <w:szCs w:val="22"/>
        </w:rPr>
      </w:pPr>
    </w:p>
    <w:p w:rsidR="00A046E0" w:rsidRDefault="00A046E0" w:rsidP="00A658AD">
      <w:pPr>
        <w:rPr>
          <w:sz w:val="22"/>
          <w:szCs w:val="22"/>
        </w:rPr>
      </w:pPr>
    </w:p>
    <w:p w:rsidR="00A046E0" w:rsidRPr="004F18EE" w:rsidRDefault="00A046E0" w:rsidP="00A658AD">
      <w:pPr>
        <w:rPr>
          <w:sz w:val="22"/>
          <w:szCs w:val="22"/>
        </w:rPr>
      </w:pPr>
    </w:p>
    <w:p w:rsidR="00976AB1" w:rsidRDefault="00724257" w:rsidP="00A658AD">
      <w:pPr>
        <w:rPr>
          <w:b/>
          <w:sz w:val="22"/>
          <w:szCs w:val="22"/>
        </w:rPr>
      </w:pPr>
      <w:r w:rsidRPr="004F18EE">
        <w:rPr>
          <w:b/>
          <w:sz w:val="22"/>
          <w:szCs w:val="22"/>
        </w:rPr>
        <w:t>Inscription</w:t>
      </w:r>
    </w:p>
    <w:p w:rsidR="00A046E0" w:rsidRPr="004F18EE" w:rsidRDefault="00A046E0" w:rsidP="00A658AD">
      <w:pPr>
        <w:rPr>
          <w:b/>
          <w:sz w:val="22"/>
          <w:szCs w:val="22"/>
        </w:rPr>
      </w:pPr>
    </w:p>
    <w:p w:rsidR="00724257" w:rsidRPr="004F18EE" w:rsidRDefault="00724257" w:rsidP="00724257">
      <w:pPr>
        <w:jc w:val="both"/>
        <w:rPr>
          <w:sz w:val="22"/>
          <w:szCs w:val="22"/>
        </w:rPr>
      </w:pPr>
      <w:r w:rsidRPr="004F18EE">
        <w:rPr>
          <w:sz w:val="22"/>
          <w:szCs w:val="22"/>
        </w:rPr>
        <w:t>Quand un élève est scolarisé à l’école Ste Thérèse et qu’il passe en classe de 6</w:t>
      </w:r>
      <w:r w:rsidRPr="004F18EE">
        <w:rPr>
          <w:sz w:val="22"/>
          <w:szCs w:val="22"/>
          <w:vertAlign w:val="superscript"/>
        </w:rPr>
        <w:t>ème</w:t>
      </w:r>
      <w:r w:rsidRPr="004F18EE">
        <w:rPr>
          <w:sz w:val="22"/>
          <w:szCs w:val="22"/>
        </w:rPr>
        <w:t xml:space="preserve">, la famille doit faire une </w:t>
      </w:r>
      <w:r w:rsidRPr="004F18EE">
        <w:rPr>
          <w:b/>
          <w:sz w:val="22"/>
          <w:szCs w:val="22"/>
          <w:u w:val="single"/>
        </w:rPr>
        <w:t>demande</w:t>
      </w:r>
      <w:r w:rsidRPr="004F18EE">
        <w:rPr>
          <w:sz w:val="22"/>
          <w:szCs w:val="22"/>
        </w:rPr>
        <w:t xml:space="preserve"> d’inscription pour entrer au Collège Ste Thérèse car l’élève change de structure pédagogique et donc de structure juridique. La décision d’inscription relève de la décision du Chef d’Etablissement.</w:t>
      </w:r>
    </w:p>
    <w:p w:rsidR="00724257" w:rsidRPr="004F18EE" w:rsidRDefault="00724257" w:rsidP="00A658AD">
      <w:pPr>
        <w:rPr>
          <w:sz w:val="22"/>
          <w:szCs w:val="22"/>
        </w:rPr>
      </w:pPr>
    </w:p>
    <w:p w:rsidR="00724257" w:rsidRPr="004F18EE" w:rsidRDefault="00724257" w:rsidP="00A658AD">
      <w:pPr>
        <w:rPr>
          <w:sz w:val="22"/>
          <w:szCs w:val="22"/>
        </w:rPr>
      </w:pPr>
    </w:p>
    <w:p w:rsidR="00724257" w:rsidRPr="004F18EE" w:rsidRDefault="00724257" w:rsidP="00A658AD">
      <w:pPr>
        <w:rPr>
          <w:sz w:val="22"/>
          <w:szCs w:val="22"/>
        </w:rPr>
      </w:pPr>
    </w:p>
    <w:p w:rsidR="00724257" w:rsidRPr="004F18EE" w:rsidRDefault="00724257" w:rsidP="00724257">
      <w:pPr>
        <w:rPr>
          <w:sz w:val="22"/>
          <w:szCs w:val="22"/>
        </w:rPr>
      </w:pPr>
      <w:r w:rsidRPr="004F18EE">
        <w:rPr>
          <w:sz w:val="22"/>
          <w:szCs w:val="22"/>
        </w:rPr>
        <w:t>Tout point non spécifié dans ce règlement pourra faire l'objet d'un complément par circulaire au cours de l'année scolaire.</w:t>
      </w:r>
    </w:p>
    <w:p w:rsidR="00724257" w:rsidRPr="004F18EE" w:rsidRDefault="00724257" w:rsidP="00724257">
      <w:pPr>
        <w:rPr>
          <w:sz w:val="22"/>
          <w:szCs w:val="22"/>
        </w:rPr>
      </w:pPr>
    </w:p>
    <w:p w:rsidR="00724257" w:rsidRPr="004F18EE" w:rsidRDefault="00724257" w:rsidP="00724257">
      <w:pPr>
        <w:rPr>
          <w:sz w:val="22"/>
          <w:szCs w:val="22"/>
        </w:rPr>
      </w:pPr>
      <w:r w:rsidRPr="004F18EE">
        <w:rPr>
          <w:sz w:val="22"/>
          <w:szCs w:val="22"/>
        </w:rPr>
        <w:t xml:space="preserve">La famille a pris connaissance de la Charte Informatique et Internet de l'Etablissement </w:t>
      </w:r>
      <w:r w:rsidR="00A046E0" w:rsidRPr="004F18EE">
        <w:rPr>
          <w:sz w:val="22"/>
          <w:szCs w:val="22"/>
        </w:rPr>
        <w:t>Sainte-Thérèse</w:t>
      </w:r>
      <w:r w:rsidRPr="004F18EE">
        <w:rPr>
          <w:sz w:val="22"/>
          <w:szCs w:val="22"/>
        </w:rPr>
        <w:t xml:space="preserve"> de l'Etablissement et en accepte les termes</w:t>
      </w:r>
      <w:r w:rsidR="003246BF" w:rsidRPr="004F18EE">
        <w:rPr>
          <w:sz w:val="22"/>
          <w:szCs w:val="22"/>
        </w:rPr>
        <w:t xml:space="preserve"> (disponible sur le site internet)</w:t>
      </w:r>
      <w:r w:rsidRPr="004F18EE">
        <w:rPr>
          <w:sz w:val="22"/>
          <w:szCs w:val="22"/>
        </w:rPr>
        <w:t>.</w:t>
      </w:r>
    </w:p>
    <w:p w:rsidR="00724257" w:rsidRPr="004F18EE" w:rsidRDefault="00724257" w:rsidP="00A658AD">
      <w:pPr>
        <w:rPr>
          <w:sz w:val="22"/>
          <w:szCs w:val="22"/>
        </w:rPr>
      </w:pPr>
    </w:p>
    <w:p w:rsidR="003246BF" w:rsidRPr="004F18EE" w:rsidRDefault="003246BF" w:rsidP="00A658AD">
      <w:pPr>
        <w:rPr>
          <w:sz w:val="22"/>
          <w:szCs w:val="22"/>
        </w:rPr>
      </w:pPr>
    </w:p>
    <w:p w:rsidR="00510F9B" w:rsidRPr="004F18EE" w:rsidRDefault="00510F9B" w:rsidP="00510F9B">
      <w:pPr>
        <w:rPr>
          <w:sz w:val="22"/>
          <w:szCs w:val="22"/>
        </w:rPr>
      </w:pPr>
    </w:p>
    <w:p w:rsidR="00510F9B" w:rsidRPr="004F18EE" w:rsidRDefault="00510F9B" w:rsidP="00A046E0">
      <w:pPr>
        <w:tabs>
          <w:tab w:val="left" w:pos="1710"/>
        </w:tabs>
        <w:rPr>
          <w:sz w:val="22"/>
          <w:szCs w:val="22"/>
        </w:rPr>
      </w:pPr>
      <w:r w:rsidRPr="004F18EE">
        <w:rPr>
          <w:sz w:val="22"/>
          <w:szCs w:val="22"/>
        </w:rPr>
        <w:tab/>
      </w:r>
      <w:r w:rsidRPr="004F18EE">
        <w:rPr>
          <w:sz w:val="22"/>
          <w:szCs w:val="22"/>
        </w:rPr>
        <w:tab/>
      </w:r>
      <w:r w:rsidRPr="004F18EE">
        <w:rPr>
          <w:sz w:val="22"/>
          <w:szCs w:val="22"/>
        </w:rPr>
        <w:tab/>
      </w:r>
      <w:r w:rsidRPr="004F18EE">
        <w:rPr>
          <w:sz w:val="22"/>
          <w:szCs w:val="22"/>
        </w:rPr>
        <w:tab/>
      </w:r>
      <w:r w:rsidRPr="004F18EE">
        <w:rPr>
          <w:sz w:val="22"/>
          <w:szCs w:val="22"/>
        </w:rPr>
        <w:tab/>
      </w:r>
    </w:p>
    <w:p w:rsidR="001C3B18" w:rsidRPr="004F18EE" w:rsidRDefault="001C3B18" w:rsidP="00A658AD">
      <w:pPr>
        <w:rPr>
          <w:sz w:val="22"/>
          <w:szCs w:val="22"/>
        </w:rPr>
      </w:pPr>
    </w:p>
    <w:sectPr w:rsidR="001C3B18" w:rsidRPr="004F18EE" w:rsidSect="00A658AD">
      <w:headerReference w:type="default" r:id="rId10"/>
      <w:pgSz w:w="11906" w:h="16838" w:code="9"/>
      <w:pgMar w:top="567" w:right="851" w:bottom="851" w:left="851" w:header="567" w:footer="51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2439" w:rsidRDefault="00712439">
      <w:r>
        <w:separator/>
      </w:r>
    </w:p>
  </w:endnote>
  <w:endnote w:type="continuationSeparator" w:id="0">
    <w:p w:rsidR="00712439" w:rsidRDefault="0071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2439" w:rsidRDefault="00712439">
      <w:r>
        <w:separator/>
      </w:r>
    </w:p>
  </w:footnote>
  <w:footnote w:type="continuationSeparator" w:id="0">
    <w:p w:rsidR="00712439" w:rsidRDefault="00712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2439" w:rsidRDefault="00712439" w:rsidP="008D015A">
    <w:pPr>
      <w:pStyle w:val="En-tte"/>
      <w:tabs>
        <w:tab w:val="clear" w:pos="4536"/>
        <w:tab w:val="clear" w:pos="9072"/>
      </w:tabs>
      <w:ind w:left="-851" w:right="-569"/>
    </w:pPr>
    <w:r>
      <w:t xml:space="preserve">                                                                             </w:t>
    </w:r>
  </w:p>
  <w:p w:rsidR="00712439" w:rsidRDefault="00712439">
    <w:pPr>
      <w:pStyle w:val="En-tte"/>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A1CDB"/>
    <w:multiLevelType w:val="hybridMultilevel"/>
    <w:tmpl w:val="C7F81878"/>
    <w:lvl w:ilvl="0" w:tplc="D63E9B6A">
      <w:numFmt w:val="bullet"/>
      <w:lvlText w:val="-"/>
      <w:lvlJc w:val="left"/>
      <w:pPr>
        <w:ind w:left="720" w:hanging="360"/>
      </w:pPr>
      <w:rPr>
        <w:rFonts w:ascii="Comic Sans MS" w:eastAsia="Times New Roman"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66031F1"/>
    <w:multiLevelType w:val="hybridMultilevel"/>
    <w:tmpl w:val="383A7AA6"/>
    <w:lvl w:ilvl="0" w:tplc="06E6E66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F9472AD"/>
    <w:multiLevelType w:val="hybridMultilevel"/>
    <w:tmpl w:val="00BED074"/>
    <w:lvl w:ilvl="0" w:tplc="781A083A">
      <w:start w:val="4"/>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2C114C1"/>
    <w:multiLevelType w:val="hybridMultilevel"/>
    <w:tmpl w:val="ED626414"/>
    <w:lvl w:ilvl="0" w:tplc="07744574">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977"/>
    <w:rsid w:val="000009D2"/>
    <w:rsid w:val="0005452E"/>
    <w:rsid w:val="00080A8E"/>
    <w:rsid w:val="000A47DD"/>
    <w:rsid w:val="000D72B9"/>
    <w:rsid w:val="001009B8"/>
    <w:rsid w:val="0010466B"/>
    <w:rsid w:val="00113A41"/>
    <w:rsid w:val="00165FB0"/>
    <w:rsid w:val="00187D6A"/>
    <w:rsid w:val="001C3B18"/>
    <w:rsid w:val="001C4792"/>
    <w:rsid w:val="001D2981"/>
    <w:rsid w:val="001D4308"/>
    <w:rsid w:val="001F2CD7"/>
    <w:rsid w:val="00217ECB"/>
    <w:rsid w:val="002259BE"/>
    <w:rsid w:val="00235438"/>
    <w:rsid w:val="00237C6D"/>
    <w:rsid w:val="00244E55"/>
    <w:rsid w:val="00275A41"/>
    <w:rsid w:val="00280A79"/>
    <w:rsid w:val="002B5A4F"/>
    <w:rsid w:val="002E5EB4"/>
    <w:rsid w:val="002F795E"/>
    <w:rsid w:val="00304494"/>
    <w:rsid w:val="00306B3D"/>
    <w:rsid w:val="0032430B"/>
    <w:rsid w:val="003246BF"/>
    <w:rsid w:val="003C753F"/>
    <w:rsid w:val="003F1A4B"/>
    <w:rsid w:val="00401B43"/>
    <w:rsid w:val="0043129D"/>
    <w:rsid w:val="00444389"/>
    <w:rsid w:val="00453E1E"/>
    <w:rsid w:val="00493A56"/>
    <w:rsid w:val="00494C14"/>
    <w:rsid w:val="004B063A"/>
    <w:rsid w:val="004C51E2"/>
    <w:rsid w:val="004D0FB3"/>
    <w:rsid w:val="004D3B5F"/>
    <w:rsid w:val="004F18EE"/>
    <w:rsid w:val="004F3977"/>
    <w:rsid w:val="00510F9B"/>
    <w:rsid w:val="00535BAA"/>
    <w:rsid w:val="0057645B"/>
    <w:rsid w:val="00582D6C"/>
    <w:rsid w:val="005A02C1"/>
    <w:rsid w:val="005B3AF5"/>
    <w:rsid w:val="005E31FC"/>
    <w:rsid w:val="005F0D01"/>
    <w:rsid w:val="006467EA"/>
    <w:rsid w:val="00666AFF"/>
    <w:rsid w:val="00666EE0"/>
    <w:rsid w:val="006A0D8C"/>
    <w:rsid w:val="006B3655"/>
    <w:rsid w:val="006C066C"/>
    <w:rsid w:val="00712439"/>
    <w:rsid w:val="00724257"/>
    <w:rsid w:val="00736123"/>
    <w:rsid w:val="00766A58"/>
    <w:rsid w:val="008046A9"/>
    <w:rsid w:val="00816043"/>
    <w:rsid w:val="00852457"/>
    <w:rsid w:val="008828A9"/>
    <w:rsid w:val="008D015A"/>
    <w:rsid w:val="0094530F"/>
    <w:rsid w:val="00953346"/>
    <w:rsid w:val="009731EA"/>
    <w:rsid w:val="00976AB1"/>
    <w:rsid w:val="009E6762"/>
    <w:rsid w:val="009F54EE"/>
    <w:rsid w:val="00A046E0"/>
    <w:rsid w:val="00A11B71"/>
    <w:rsid w:val="00A44729"/>
    <w:rsid w:val="00A658AD"/>
    <w:rsid w:val="00A96C67"/>
    <w:rsid w:val="00AA1B6C"/>
    <w:rsid w:val="00AC36B3"/>
    <w:rsid w:val="00AD0D9A"/>
    <w:rsid w:val="00AE095D"/>
    <w:rsid w:val="00AE2C9A"/>
    <w:rsid w:val="00AF21D8"/>
    <w:rsid w:val="00B10634"/>
    <w:rsid w:val="00B10B34"/>
    <w:rsid w:val="00B25D08"/>
    <w:rsid w:val="00B37279"/>
    <w:rsid w:val="00B4314F"/>
    <w:rsid w:val="00B67AE7"/>
    <w:rsid w:val="00B8478F"/>
    <w:rsid w:val="00BB1331"/>
    <w:rsid w:val="00BE0C64"/>
    <w:rsid w:val="00BE39BC"/>
    <w:rsid w:val="00C03B07"/>
    <w:rsid w:val="00C07E3B"/>
    <w:rsid w:val="00C12911"/>
    <w:rsid w:val="00C225C8"/>
    <w:rsid w:val="00C53FF5"/>
    <w:rsid w:val="00C56BDF"/>
    <w:rsid w:val="00C61D4A"/>
    <w:rsid w:val="00C65E9F"/>
    <w:rsid w:val="00C956F9"/>
    <w:rsid w:val="00CC3A61"/>
    <w:rsid w:val="00CF036A"/>
    <w:rsid w:val="00CF1B53"/>
    <w:rsid w:val="00CF3095"/>
    <w:rsid w:val="00D01FD2"/>
    <w:rsid w:val="00D0760A"/>
    <w:rsid w:val="00D07A8D"/>
    <w:rsid w:val="00D31EE6"/>
    <w:rsid w:val="00D37A8F"/>
    <w:rsid w:val="00D809B7"/>
    <w:rsid w:val="00D82DE6"/>
    <w:rsid w:val="00D865A6"/>
    <w:rsid w:val="00D86B1D"/>
    <w:rsid w:val="00D934F5"/>
    <w:rsid w:val="00DB550A"/>
    <w:rsid w:val="00DC7D97"/>
    <w:rsid w:val="00DD0F37"/>
    <w:rsid w:val="00DD3A4C"/>
    <w:rsid w:val="00E062CA"/>
    <w:rsid w:val="00E228A0"/>
    <w:rsid w:val="00E44EF3"/>
    <w:rsid w:val="00E44FF5"/>
    <w:rsid w:val="00E5499C"/>
    <w:rsid w:val="00E708C0"/>
    <w:rsid w:val="00E74C9C"/>
    <w:rsid w:val="00E86C3B"/>
    <w:rsid w:val="00E93C64"/>
    <w:rsid w:val="00EB1B8A"/>
    <w:rsid w:val="00ED59F3"/>
    <w:rsid w:val="00EF02A0"/>
    <w:rsid w:val="00F03B5C"/>
    <w:rsid w:val="00F23837"/>
    <w:rsid w:val="00F3433F"/>
    <w:rsid w:val="00F34544"/>
    <w:rsid w:val="00F44B49"/>
    <w:rsid w:val="00F766FA"/>
    <w:rsid w:val="00F922C6"/>
    <w:rsid w:val="00F93EAB"/>
    <w:rsid w:val="00FA0A5E"/>
    <w:rsid w:val="00FA1B21"/>
    <w:rsid w:val="00FB2754"/>
    <w:rsid w:val="00FE65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5:docId w15:val="{6A44C292-5851-4A82-8038-C7161D12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C066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C066C"/>
    <w:pPr>
      <w:tabs>
        <w:tab w:val="center" w:pos="4536"/>
        <w:tab w:val="right" w:pos="9072"/>
      </w:tabs>
    </w:pPr>
  </w:style>
  <w:style w:type="paragraph" w:styleId="Pieddepage">
    <w:name w:val="footer"/>
    <w:basedOn w:val="Normal"/>
    <w:rsid w:val="006C066C"/>
    <w:pPr>
      <w:tabs>
        <w:tab w:val="center" w:pos="4536"/>
        <w:tab w:val="right" w:pos="9072"/>
      </w:tabs>
    </w:pPr>
  </w:style>
  <w:style w:type="paragraph" w:styleId="Corpsdetexte">
    <w:name w:val="Body Text"/>
    <w:basedOn w:val="Normal"/>
    <w:rsid w:val="006C066C"/>
    <w:rPr>
      <w:rFonts w:ascii="Arial" w:hAnsi="Arial" w:cs="Arial"/>
      <w:sz w:val="18"/>
    </w:rPr>
  </w:style>
  <w:style w:type="character" w:styleId="Lienhypertexte">
    <w:name w:val="Hyperlink"/>
    <w:basedOn w:val="Policepardfaut"/>
    <w:rsid w:val="006C066C"/>
    <w:rPr>
      <w:color w:val="0000FF"/>
      <w:u w:val="single"/>
    </w:rPr>
  </w:style>
  <w:style w:type="paragraph" w:styleId="Retraitcorpsdetexte">
    <w:name w:val="Body Text Indent"/>
    <w:basedOn w:val="Normal"/>
    <w:rsid w:val="006C066C"/>
    <w:pPr>
      <w:ind w:left="-567"/>
    </w:pPr>
    <w:rPr>
      <w:rFonts w:ascii="Arial" w:hAnsi="Arial" w:cs="Arial"/>
      <w:sz w:val="18"/>
    </w:rPr>
  </w:style>
  <w:style w:type="paragraph" w:styleId="Notedebasdepage">
    <w:name w:val="footnote text"/>
    <w:basedOn w:val="Normal"/>
    <w:semiHidden/>
    <w:rsid w:val="006C066C"/>
  </w:style>
  <w:style w:type="table" w:styleId="Grilledutableau">
    <w:name w:val="Table Grid"/>
    <w:basedOn w:val="TableauNormal"/>
    <w:rsid w:val="00D865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edebulles">
    <w:name w:val="Balloon Text"/>
    <w:basedOn w:val="Normal"/>
    <w:link w:val="TextedebullesCar"/>
    <w:rsid w:val="003C753F"/>
    <w:rPr>
      <w:rFonts w:ascii="Tahoma" w:hAnsi="Tahoma" w:cs="Tahoma"/>
      <w:sz w:val="16"/>
      <w:szCs w:val="16"/>
    </w:rPr>
  </w:style>
  <w:style w:type="character" w:customStyle="1" w:styleId="TextedebullesCar">
    <w:name w:val="Texte de bulles Car"/>
    <w:basedOn w:val="Policepardfaut"/>
    <w:link w:val="Textedebulles"/>
    <w:rsid w:val="003C753F"/>
    <w:rPr>
      <w:rFonts w:ascii="Tahoma" w:hAnsi="Tahoma" w:cs="Tahoma"/>
      <w:sz w:val="16"/>
      <w:szCs w:val="16"/>
    </w:rPr>
  </w:style>
  <w:style w:type="paragraph" w:styleId="Paragraphedeliste">
    <w:name w:val="List Paragraph"/>
    <w:basedOn w:val="Normal"/>
    <w:uiPriority w:val="34"/>
    <w:qFormat/>
    <w:rsid w:val="00F766FA"/>
    <w:pPr>
      <w:ind w:left="720"/>
      <w:contextualSpacing/>
    </w:pPr>
  </w:style>
  <w:style w:type="paragraph" w:styleId="NormalWeb">
    <w:name w:val="Normal (Web)"/>
    <w:basedOn w:val="Normal"/>
    <w:uiPriority w:val="99"/>
    <w:unhideWhenUsed/>
    <w:rsid w:val="00B25D08"/>
    <w:rPr>
      <w:rFonts w:eastAsiaTheme="minorHAnsi"/>
      <w:sz w:val="24"/>
      <w:szCs w:val="24"/>
    </w:rPr>
  </w:style>
  <w:style w:type="character" w:styleId="lev">
    <w:name w:val="Strong"/>
    <w:basedOn w:val="Policepardfaut"/>
    <w:uiPriority w:val="22"/>
    <w:qFormat/>
    <w:rsid w:val="00B25D08"/>
    <w:rPr>
      <w:b/>
      <w:bCs/>
    </w:rPr>
  </w:style>
  <w:style w:type="character" w:styleId="Accentuation">
    <w:name w:val="Emphasis"/>
    <w:basedOn w:val="Policepardfaut"/>
    <w:uiPriority w:val="20"/>
    <w:qFormat/>
    <w:rsid w:val="00B25D08"/>
    <w:rPr>
      <w:i/>
      <w:iCs/>
    </w:rPr>
  </w:style>
  <w:style w:type="character" w:customStyle="1" w:styleId="En-tteCar">
    <w:name w:val="En-tête Car"/>
    <w:basedOn w:val="Policepardfaut"/>
    <w:link w:val="En-tte"/>
    <w:uiPriority w:val="99"/>
    <w:rsid w:val="00C07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199600">
      <w:bodyDiv w:val="1"/>
      <w:marLeft w:val="0"/>
      <w:marRight w:val="0"/>
      <w:marTop w:val="0"/>
      <w:marBottom w:val="0"/>
      <w:divBdr>
        <w:top w:val="none" w:sz="0" w:space="0" w:color="auto"/>
        <w:left w:val="none" w:sz="0" w:space="0" w:color="auto"/>
        <w:bottom w:val="none" w:sz="0" w:space="0" w:color="auto"/>
        <w:right w:val="none" w:sz="0" w:space="0" w:color="auto"/>
      </w:divBdr>
    </w:div>
    <w:div w:id="132797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froger\Desktop\En-t&#234;te%20A4%20-%20Logo%202013.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D01BD-CA47-40EB-B826-06DE4EE31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En-tête A4 - Logo 2013</Template>
  <TotalTime>28</TotalTime>
  <Pages>5</Pages>
  <Words>1963</Words>
  <Characters>10938</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Institut Ste Therese</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Stéphanie Froger</dc:creator>
  <cp:lastModifiedBy>Adeline Broc</cp:lastModifiedBy>
  <cp:revision>10</cp:revision>
  <cp:lastPrinted>2024-09-06T05:29:00Z</cp:lastPrinted>
  <dcterms:created xsi:type="dcterms:W3CDTF">2024-11-29T08:07:00Z</dcterms:created>
  <dcterms:modified xsi:type="dcterms:W3CDTF">2026-10-01T16:06:00Z</dcterms:modified>
</cp:coreProperties>
</file>