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A64" w:rsidRPr="00241A64" w:rsidRDefault="00382E09" w:rsidP="00241A64">
      <w:pPr>
        <w:pStyle w:val="En-tte"/>
        <w:tabs>
          <w:tab w:val="clear" w:pos="4536"/>
          <w:tab w:val="clear" w:pos="9072"/>
          <w:tab w:val="left" w:pos="2655"/>
        </w:tabs>
        <w:rPr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74.95pt;margin-top:31.7pt;width:125.75pt;height:40.9pt;z-index:251658240;mso-height-percent:200;mso-height-percent:200;mso-width-relative:margin;mso-height-relative:margin">
            <v:textbox style="mso-fit-shape-to-text:t">
              <w:txbxContent>
                <w:p w:rsidR="00CF473B" w:rsidRDefault="00CF473B" w:rsidP="00CF473B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4 avenue Joseph Revelli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06000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Nice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</w:p>
                <w:p w:rsidR="00CF473B" w:rsidRDefault="00CF473B" w:rsidP="00CF473B">
                  <w:pPr>
                    <w:jc w:val="center"/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Tél. 04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93.86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.5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7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86</w:t>
                  </w:r>
                </w:p>
              </w:txbxContent>
            </v:textbox>
          </v:shape>
        </w:pict>
      </w:r>
      <w:r w:rsidR="0049344E">
        <w:rPr>
          <w:noProof/>
        </w:rPr>
        <w:drawing>
          <wp:inline distT="0" distB="0" distL="0" distR="0" wp14:anchorId="198B2E15" wp14:editId="0B73A7D6">
            <wp:extent cx="1028700" cy="1038225"/>
            <wp:effectExtent l="0" t="0" r="0" b="0"/>
            <wp:docPr id="4" name="Image 6" descr="cid:image001.png@01DB9DA4.AB91FB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 descr="cid:image001.png@01DB9DA4.AB91FB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473B">
        <w:rPr>
          <w:bCs/>
          <w:sz w:val="32"/>
          <w:szCs w:val="32"/>
        </w:rPr>
        <w:t xml:space="preserve">      </w:t>
      </w:r>
      <w:r w:rsidR="00241A64" w:rsidRPr="00241A64">
        <w:rPr>
          <w:bCs/>
          <w:sz w:val="32"/>
          <w:szCs w:val="32"/>
        </w:rPr>
        <w:t xml:space="preserve">        </w:t>
      </w:r>
      <w:r w:rsidR="00241A64">
        <w:rPr>
          <w:bCs/>
          <w:sz w:val="32"/>
          <w:szCs w:val="32"/>
        </w:rPr>
        <w:t xml:space="preserve">                              </w:t>
      </w:r>
      <w:r w:rsidR="00CF473B">
        <w:rPr>
          <w:bCs/>
          <w:sz w:val="32"/>
          <w:szCs w:val="32"/>
        </w:rPr>
        <w:t xml:space="preserve">                          </w:t>
      </w:r>
      <w:r w:rsidR="0049344E">
        <w:rPr>
          <w:noProof/>
        </w:rPr>
        <w:drawing>
          <wp:inline distT="0" distB="0" distL="0" distR="0" wp14:anchorId="63B03906" wp14:editId="61684231">
            <wp:extent cx="1143000" cy="1265904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7787" cy="128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A64" w:rsidRDefault="00241A64" w:rsidP="00241A64">
      <w:pPr>
        <w:pStyle w:val="En-tte"/>
        <w:tabs>
          <w:tab w:val="clear" w:pos="4536"/>
          <w:tab w:val="clear" w:pos="9072"/>
          <w:tab w:val="left" w:pos="2655"/>
        </w:tabs>
        <w:rPr>
          <w:b/>
          <w:bCs/>
          <w:sz w:val="32"/>
          <w:szCs w:val="32"/>
          <w:u w:val="single"/>
        </w:rPr>
      </w:pPr>
    </w:p>
    <w:p w:rsidR="0049344E" w:rsidRDefault="0049344E" w:rsidP="00210448">
      <w:pPr>
        <w:pStyle w:val="En-tte"/>
        <w:tabs>
          <w:tab w:val="clear" w:pos="4536"/>
          <w:tab w:val="clear" w:pos="9072"/>
          <w:tab w:val="left" w:pos="2655"/>
        </w:tabs>
        <w:jc w:val="center"/>
        <w:rPr>
          <w:b/>
          <w:bCs/>
          <w:sz w:val="32"/>
          <w:szCs w:val="32"/>
          <w:u w:val="single"/>
        </w:rPr>
      </w:pPr>
    </w:p>
    <w:p w:rsidR="00210448" w:rsidRDefault="00210448" w:rsidP="00210448">
      <w:pPr>
        <w:pStyle w:val="En-tte"/>
        <w:tabs>
          <w:tab w:val="clear" w:pos="4536"/>
          <w:tab w:val="clear" w:pos="9072"/>
          <w:tab w:val="left" w:pos="2655"/>
        </w:tabs>
        <w:jc w:val="center"/>
        <w:rPr>
          <w:b/>
          <w:bCs/>
          <w:sz w:val="32"/>
          <w:szCs w:val="32"/>
          <w:u w:val="single"/>
        </w:rPr>
      </w:pPr>
      <w:r w:rsidRPr="0084515B">
        <w:rPr>
          <w:b/>
          <w:bCs/>
          <w:sz w:val="32"/>
          <w:szCs w:val="32"/>
          <w:u w:val="single"/>
        </w:rPr>
        <w:t>PROJET EDUCATIF </w:t>
      </w:r>
      <w:r w:rsidR="0084515B" w:rsidRPr="0084515B">
        <w:rPr>
          <w:b/>
          <w:bCs/>
          <w:sz w:val="32"/>
          <w:szCs w:val="32"/>
          <w:u w:val="single"/>
        </w:rPr>
        <w:t xml:space="preserve">DE L’ECOLE </w:t>
      </w:r>
      <w:r w:rsidR="0084515B" w:rsidRPr="002366CB">
        <w:rPr>
          <w:b/>
          <w:bCs/>
          <w:sz w:val="32"/>
          <w:szCs w:val="32"/>
          <w:highlight w:val="lightGray"/>
          <w:u w:val="single"/>
        </w:rPr>
        <w:t>MATERNELLE</w:t>
      </w:r>
      <w:r w:rsidR="00B3757E" w:rsidRPr="002366CB">
        <w:rPr>
          <w:b/>
          <w:bCs/>
          <w:sz w:val="32"/>
          <w:szCs w:val="32"/>
          <w:highlight w:val="lightGray"/>
          <w:u w:val="single"/>
        </w:rPr>
        <w:t>.</w:t>
      </w:r>
    </w:p>
    <w:p w:rsidR="0076530E" w:rsidRPr="00CF473B" w:rsidRDefault="0076530E" w:rsidP="00210448">
      <w:pPr>
        <w:pStyle w:val="En-tte"/>
        <w:tabs>
          <w:tab w:val="clear" w:pos="4536"/>
          <w:tab w:val="clear" w:pos="9072"/>
          <w:tab w:val="left" w:pos="2655"/>
        </w:tabs>
        <w:jc w:val="center"/>
        <w:rPr>
          <w:b/>
          <w:bCs/>
          <w:sz w:val="24"/>
          <w:szCs w:val="24"/>
          <w:u w:val="single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</w:p>
    <w:p w:rsidR="0084515B" w:rsidRDefault="0084515B" w:rsidP="00845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Inscrire son enfant à </w:t>
      </w:r>
      <w:r w:rsidR="00D05777">
        <w:rPr>
          <w:sz w:val="22"/>
          <w:szCs w:val="22"/>
        </w:rPr>
        <w:t xml:space="preserve">l’Ecole </w:t>
      </w:r>
      <w:r>
        <w:rPr>
          <w:sz w:val="22"/>
          <w:szCs w:val="22"/>
        </w:rPr>
        <w:t xml:space="preserve">SAINTE-THERESE, c’est accepter le projet éducatif qui a été rédigé par la Communauté Educative et validé par </w:t>
      </w:r>
      <w:r w:rsidR="00D05777">
        <w:rPr>
          <w:sz w:val="22"/>
          <w:szCs w:val="22"/>
        </w:rPr>
        <w:t>la Tutelle d</w:t>
      </w:r>
      <w:r>
        <w:rPr>
          <w:sz w:val="22"/>
          <w:szCs w:val="22"/>
        </w:rPr>
        <w:t>es Sœurs de la Charité.</w:t>
      </w:r>
    </w:p>
    <w:p w:rsidR="0084515B" w:rsidRDefault="0084515B" w:rsidP="00845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>
        <w:rPr>
          <w:sz w:val="22"/>
          <w:szCs w:val="22"/>
        </w:rPr>
        <w:t>C’est pour</w:t>
      </w:r>
      <w:r w:rsidR="00D05777">
        <w:rPr>
          <w:sz w:val="22"/>
          <w:szCs w:val="22"/>
        </w:rPr>
        <w:t xml:space="preserve"> </w:t>
      </w:r>
      <w:r>
        <w:rPr>
          <w:sz w:val="22"/>
          <w:szCs w:val="22"/>
        </w:rPr>
        <w:t>quoi toute inscription au sein de notre institution suppose l’accord de la famille, manifesté ici par votre signature.</w:t>
      </w:r>
    </w:p>
    <w:p w:rsidR="0084515B" w:rsidRDefault="0084515B" w:rsidP="00845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>
        <w:rPr>
          <w:sz w:val="22"/>
          <w:szCs w:val="22"/>
        </w:rPr>
        <w:t>Nous avons souhaité orienter nos</w:t>
      </w:r>
      <w:r w:rsidR="00D05777">
        <w:rPr>
          <w:sz w:val="22"/>
          <w:szCs w:val="22"/>
        </w:rPr>
        <w:t xml:space="preserve"> points d’attention autour de 6 </w:t>
      </w:r>
      <w:bookmarkStart w:id="0" w:name="_GoBack"/>
      <w:bookmarkEnd w:id="0"/>
      <w:r>
        <w:rPr>
          <w:sz w:val="22"/>
          <w:szCs w:val="22"/>
        </w:rPr>
        <w:t>axes prioritaires communs à tout l’établissement.</w:t>
      </w: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</w:p>
    <w:p w:rsidR="00D05777" w:rsidRDefault="00D05777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</w:p>
    <w:p w:rsidR="0076530E" w:rsidRDefault="0076530E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</w:p>
    <w:p w:rsidR="0084515B" w:rsidRPr="00D05777" w:rsidRDefault="0084515B" w:rsidP="00D05777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55"/>
        </w:tabs>
        <w:jc w:val="center"/>
        <w:rPr>
          <w:b/>
          <w:bCs/>
          <w:sz w:val="28"/>
          <w:szCs w:val="28"/>
        </w:rPr>
      </w:pPr>
      <w:r w:rsidRPr="00D05777">
        <w:rPr>
          <w:b/>
          <w:bCs/>
          <w:sz w:val="28"/>
          <w:szCs w:val="28"/>
          <w:highlight w:val="lightGray"/>
        </w:rPr>
        <w:t>CYCLE 1</w:t>
      </w:r>
      <w:r w:rsidR="002926D4">
        <w:rPr>
          <w:b/>
          <w:bCs/>
          <w:sz w:val="28"/>
          <w:szCs w:val="28"/>
        </w:rPr>
        <w:t xml:space="preserve">    </w:t>
      </w:r>
      <w:proofErr w:type="gramStart"/>
      <w:r w:rsidR="002926D4">
        <w:rPr>
          <w:b/>
          <w:bCs/>
          <w:sz w:val="28"/>
          <w:szCs w:val="28"/>
        </w:rPr>
        <w:t xml:space="preserve">  </w:t>
      </w:r>
      <w:r w:rsidR="004F468F">
        <w:rPr>
          <w:b/>
          <w:bCs/>
          <w:sz w:val="28"/>
          <w:szCs w:val="28"/>
        </w:rPr>
        <w:t xml:space="preserve"> (</w:t>
      </w:r>
      <w:proofErr w:type="gramEnd"/>
      <w:r w:rsidR="004F468F">
        <w:rPr>
          <w:b/>
          <w:bCs/>
          <w:sz w:val="28"/>
          <w:szCs w:val="28"/>
        </w:rPr>
        <w:t xml:space="preserve"> Petite Section / Moyenne Section / </w:t>
      </w:r>
      <w:r w:rsidR="002926D4">
        <w:rPr>
          <w:b/>
          <w:bCs/>
          <w:sz w:val="28"/>
          <w:szCs w:val="28"/>
        </w:rPr>
        <w:t>Grande Section )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76530E" w:rsidRDefault="0076530E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OBJECTIF :</w:t>
      </w:r>
    </w:p>
    <w:p w:rsidR="0084515B" w:rsidRDefault="0084515B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>Accueillir l’enfant et lui faire aimer l’école pour qu’il réussisse l’épanouissement de tout son être et qu’il grandisse humainement et dans la foi.</w:t>
      </w:r>
    </w:p>
    <w:p w:rsidR="0049344E" w:rsidRDefault="0049344E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84515B" w:rsidRPr="00241A64" w:rsidRDefault="0084515B" w:rsidP="0084515B">
      <w:pPr>
        <w:pStyle w:val="En-tte"/>
        <w:tabs>
          <w:tab w:val="left" w:pos="2655"/>
        </w:tabs>
        <w:rPr>
          <w:sz w:val="18"/>
          <w:szCs w:val="18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TRAVAIL :</w:t>
      </w:r>
    </w:p>
    <w:p w:rsidR="0084515B" w:rsidRDefault="00D05777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 xml:space="preserve">Vivre à </w:t>
      </w:r>
      <w:r w:rsidR="002C6E1D">
        <w:rPr>
          <w:sz w:val="22"/>
          <w:szCs w:val="22"/>
        </w:rPr>
        <w:t>Sainte-Thérès</w:t>
      </w:r>
      <w:r w:rsidR="001526C7">
        <w:rPr>
          <w:sz w:val="22"/>
          <w:szCs w:val="22"/>
        </w:rPr>
        <w:t>e</w:t>
      </w:r>
      <w:r w:rsidR="0084515B">
        <w:rPr>
          <w:sz w:val="22"/>
          <w:szCs w:val="22"/>
        </w:rPr>
        <w:t>, c’est travailler autour d’activités variées, ludiques, créatrices, qui aideront l’enfant à acquérir le goût de l’effort et l’envie de progresser.</w:t>
      </w:r>
    </w:p>
    <w:p w:rsidR="0049344E" w:rsidRDefault="0049344E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84515B" w:rsidRPr="00241A64" w:rsidRDefault="0084515B" w:rsidP="0084515B">
      <w:pPr>
        <w:pStyle w:val="En-tte"/>
        <w:tabs>
          <w:tab w:val="left" w:pos="2655"/>
        </w:tabs>
        <w:rPr>
          <w:sz w:val="18"/>
          <w:szCs w:val="18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RESPECT :</w:t>
      </w:r>
    </w:p>
    <w:p w:rsidR="0084515B" w:rsidRDefault="00D05777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 xml:space="preserve">Vivre à </w:t>
      </w:r>
      <w:r w:rsidR="002C6E1D">
        <w:rPr>
          <w:sz w:val="22"/>
          <w:szCs w:val="22"/>
        </w:rPr>
        <w:t>Sainte-Thérè</w:t>
      </w:r>
      <w:r w:rsidR="001526C7">
        <w:rPr>
          <w:sz w:val="22"/>
          <w:szCs w:val="22"/>
        </w:rPr>
        <w:t>se</w:t>
      </w:r>
      <w:r w:rsidR="0084515B">
        <w:rPr>
          <w:sz w:val="22"/>
          <w:szCs w:val="22"/>
        </w:rPr>
        <w:t>, c’est apprendre à se respecter mutuellement pour favoriser une vie collective dans l’harmonie et la tolérance.</w:t>
      </w:r>
    </w:p>
    <w:p w:rsidR="0049344E" w:rsidRDefault="0049344E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84515B" w:rsidRPr="00241A64" w:rsidRDefault="0084515B" w:rsidP="0084515B">
      <w:pPr>
        <w:pStyle w:val="En-tte"/>
        <w:tabs>
          <w:tab w:val="left" w:pos="2655"/>
        </w:tabs>
        <w:rPr>
          <w:sz w:val="18"/>
          <w:szCs w:val="18"/>
        </w:rPr>
      </w:pPr>
    </w:p>
    <w:p w:rsidR="0084515B" w:rsidRDefault="00D05777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DIALOGUE</w:t>
      </w:r>
      <w:r w:rsidR="0084515B">
        <w:rPr>
          <w:b/>
          <w:bCs/>
          <w:sz w:val="22"/>
          <w:szCs w:val="22"/>
        </w:rPr>
        <w:t xml:space="preserve"> : </w:t>
      </w:r>
    </w:p>
    <w:p w:rsidR="0084515B" w:rsidRDefault="00D05777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 xml:space="preserve">Vivre à </w:t>
      </w:r>
      <w:r w:rsidR="002C6E1D">
        <w:rPr>
          <w:sz w:val="22"/>
          <w:szCs w:val="22"/>
        </w:rPr>
        <w:t>Sainte-Thérè</w:t>
      </w:r>
      <w:r w:rsidR="001526C7">
        <w:rPr>
          <w:sz w:val="22"/>
          <w:szCs w:val="22"/>
        </w:rPr>
        <w:t>se</w:t>
      </w:r>
      <w:r w:rsidR="0084515B">
        <w:rPr>
          <w:sz w:val="22"/>
          <w:szCs w:val="22"/>
        </w:rPr>
        <w:t>, c’est instaurer un dialogue et une disponibilité d’écoute entre personnels éducatifs, enfants et familles.</w:t>
      </w:r>
    </w:p>
    <w:p w:rsidR="0049344E" w:rsidRDefault="0049344E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84515B" w:rsidRPr="00241A64" w:rsidRDefault="0084515B" w:rsidP="0084515B">
      <w:pPr>
        <w:pStyle w:val="En-tte"/>
        <w:tabs>
          <w:tab w:val="left" w:pos="2655"/>
        </w:tabs>
        <w:rPr>
          <w:sz w:val="18"/>
          <w:szCs w:val="18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PARTAGE :</w:t>
      </w:r>
    </w:p>
    <w:p w:rsidR="0084515B" w:rsidRDefault="00D05777" w:rsidP="0084515B">
      <w:pPr>
        <w:pStyle w:val="En-tte"/>
        <w:tabs>
          <w:tab w:val="left" w:pos="2655"/>
        </w:tabs>
        <w:rPr>
          <w:sz w:val="22"/>
          <w:szCs w:val="22"/>
        </w:rPr>
      </w:pPr>
      <w:r>
        <w:rPr>
          <w:sz w:val="22"/>
          <w:szCs w:val="22"/>
        </w:rPr>
        <w:t xml:space="preserve">Vivre à </w:t>
      </w:r>
      <w:r w:rsidR="002C6E1D">
        <w:rPr>
          <w:sz w:val="22"/>
          <w:szCs w:val="22"/>
        </w:rPr>
        <w:t>Sainte-Thérè</w:t>
      </w:r>
      <w:r w:rsidR="001526C7">
        <w:rPr>
          <w:sz w:val="22"/>
          <w:szCs w:val="22"/>
        </w:rPr>
        <w:t>se</w:t>
      </w:r>
      <w:r w:rsidR="0084515B">
        <w:rPr>
          <w:sz w:val="22"/>
          <w:szCs w:val="22"/>
        </w:rPr>
        <w:t>, c’est partager tous ensemble (famille, école) des moments privilégiés (joie, peine, foi, pardon) qui guideront l’enfant vers la générosité et la solidarité.</w:t>
      </w:r>
    </w:p>
    <w:p w:rsidR="0049344E" w:rsidRDefault="0049344E" w:rsidP="0084515B">
      <w:pPr>
        <w:pStyle w:val="En-tte"/>
        <w:tabs>
          <w:tab w:val="left" w:pos="2655"/>
        </w:tabs>
        <w:rPr>
          <w:sz w:val="22"/>
          <w:szCs w:val="22"/>
        </w:rPr>
      </w:pPr>
    </w:p>
    <w:p w:rsidR="0084515B" w:rsidRPr="00241A64" w:rsidRDefault="0084515B" w:rsidP="0084515B">
      <w:pPr>
        <w:pStyle w:val="En-tte"/>
        <w:tabs>
          <w:tab w:val="left" w:pos="2655"/>
        </w:tabs>
        <w:rPr>
          <w:sz w:val="18"/>
          <w:szCs w:val="18"/>
        </w:rPr>
      </w:pPr>
    </w:p>
    <w:p w:rsidR="0084515B" w:rsidRDefault="0084515B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AUTONOMIE :</w:t>
      </w:r>
    </w:p>
    <w:p w:rsidR="0084515B" w:rsidRDefault="00D05777" w:rsidP="0084515B">
      <w:pPr>
        <w:pStyle w:val="En-tte"/>
        <w:tabs>
          <w:tab w:val="left" w:pos="2655"/>
        </w:tabs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Vivre à </w:t>
      </w:r>
      <w:r w:rsidR="002C6E1D">
        <w:rPr>
          <w:sz w:val="22"/>
          <w:szCs w:val="22"/>
        </w:rPr>
        <w:t>Sainte-Thérès</w:t>
      </w:r>
      <w:r w:rsidR="001526C7">
        <w:rPr>
          <w:sz w:val="22"/>
          <w:szCs w:val="22"/>
        </w:rPr>
        <w:t>e</w:t>
      </w:r>
      <w:r w:rsidR="0084515B">
        <w:rPr>
          <w:sz w:val="22"/>
          <w:szCs w:val="22"/>
        </w:rPr>
        <w:t>, c’est aménager des situations rassurantes qui conduiront les enfants vers une autonomie croissante et citoyenne.</w:t>
      </w:r>
    </w:p>
    <w:p w:rsidR="00353CFC" w:rsidRDefault="00353CFC" w:rsidP="0084515B">
      <w:pPr>
        <w:tabs>
          <w:tab w:val="left" w:pos="1710"/>
        </w:tabs>
        <w:rPr>
          <w:sz w:val="22"/>
          <w:szCs w:val="22"/>
        </w:rPr>
      </w:pPr>
    </w:p>
    <w:p w:rsidR="00353CFC" w:rsidRDefault="00353CFC" w:rsidP="0084515B">
      <w:pPr>
        <w:tabs>
          <w:tab w:val="left" w:pos="1710"/>
        </w:tabs>
        <w:rPr>
          <w:sz w:val="22"/>
          <w:szCs w:val="22"/>
        </w:rPr>
      </w:pPr>
    </w:p>
    <w:p w:rsidR="00353CFC" w:rsidRDefault="00353CFC" w:rsidP="0084515B">
      <w:pPr>
        <w:tabs>
          <w:tab w:val="left" w:pos="1710"/>
        </w:tabs>
        <w:rPr>
          <w:sz w:val="22"/>
          <w:szCs w:val="22"/>
        </w:rPr>
      </w:pPr>
    </w:p>
    <w:p w:rsidR="00353CFC" w:rsidRDefault="00353CFC" w:rsidP="0084515B">
      <w:pPr>
        <w:tabs>
          <w:tab w:val="left" w:pos="1710"/>
        </w:tabs>
        <w:rPr>
          <w:sz w:val="22"/>
          <w:szCs w:val="22"/>
        </w:rPr>
      </w:pPr>
    </w:p>
    <w:tbl>
      <w:tblPr>
        <w:tblW w:w="1599" w:type="dxa"/>
        <w:jc w:val="center"/>
        <w:tblLook w:val="04A0" w:firstRow="1" w:lastRow="0" w:firstColumn="1" w:lastColumn="0" w:noHBand="0" w:noVBand="1"/>
      </w:tblPr>
      <w:tblGrid>
        <w:gridCol w:w="1599"/>
      </w:tblGrid>
      <w:tr w:rsidR="00896DA9" w:rsidTr="00896DA9">
        <w:trPr>
          <w:jc w:val="center"/>
        </w:trPr>
        <w:tc>
          <w:tcPr>
            <w:tcW w:w="1599" w:type="dxa"/>
            <w:vAlign w:val="center"/>
          </w:tcPr>
          <w:p w:rsidR="00896DA9" w:rsidRPr="00CF1B53" w:rsidRDefault="00896DA9" w:rsidP="0049344E">
            <w:pPr>
              <w:pStyle w:val="Retraitcorpsdetexte"/>
              <w:tabs>
                <w:tab w:val="left" w:pos="1232"/>
              </w:tabs>
              <w:ind w:left="0" w:right="54"/>
              <w:rPr>
                <w:sz w:val="6"/>
                <w:szCs w:val="6"/>
              </w:rPr>
            </w:pPr>
          </w:p>
        </w:tc>
      </w:tr>
    </w:tbl>
    <w:p w:rsidR="00891676" w:rsidRPr="00AC36B3" w:rsidRDefault="00891676" w:rsidP="002926D4">
      <w:pPr>
        <w:pStyle w:val="En-tte"/>
        <w:tabs>
          <w:tab w:val="clear" w:pos="4536"/>
          <w:tab w:val="clear" w:pos="9072"/>
          <w:tab w:val="left" w:pos="2655"/>
        </w:tabs>
      </w:pPr>
    </w:p>
    <w:sectPr w:rsidR="00891676" w:rsidRPr="00AC36B3" w:rsidSect="006115A4">
      <w:headerReference w:type="default" r:id="rId10"/>
      <w:footerReference w:type="default" r:id="rId11"/>
      <w:pgSz w:w="11906" w:h="16838" w:code="9"/>
      <w:pgMar w:top="851" w:right="851" w:bottom="851" w:left="851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A64" w:rsidRDefault="00241A64">
      <w:r>
        <w:separator/>
      </w:r>
    </w:p>
  </w:endnote>
  <w:endnote w:type="continuationSeparator" w:id="0">
    <w:p w:rsidR="00241A64" w:rsidRDefault="00241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A64" w:rsidRPr="006115A4" w:rsidRDefault="00241A64" w:rsidP="006115A4">
    <w:pPr>
      <w:pStyle w:val="Pieddepage"/>
      <w:rPr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A64" w:rsidRDefault="00241A64">
      <w:r>
        <w:separator/>
      </w:r>
    </w:p>
  </w:footnote>
  <w:footnote w:type="continuationSeparator" w:id="0">
    <w:p w:rsidR="00241A64" w:rsidRDefault="00241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A64" w:rsidRDefault="00241A64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3751E"/>
    <w:multiLevelType w:val="hybridMultilevel"/>
    <w:tmpl w:val="AA040636"/>
    <w:lvl w:ilvl="0" w:tplc="040C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517409"/>
    <w:multiLevelType w:val="hybridMultilevel"/>
    <w:tmpl w:val="7FCAD38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6AECC6">
      <w:start w:val="1"/>
      <w:numFmt w:val="decimal"/>
      <w:lvlText w:val="%3-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EF5"/>
    <w:rsid w:val="000009D2"/>
    <w:rsid w:val="000137D0"/>
    <w:rsid w:val="000169D0"/>
    <w:rsid w:val="00126A00"/>
    <w:rsid w:val="001526C7"/>
    <w:rsid w:val="001C4792"/>
    <w:rsid w:val="001D2EF5"/>
    <w:rsid w:val="00210448"/>
    <w:rsid w:val="00235438"/>
    <w:rsid w:val="002366CB"/>
    <w:rsid w:val="00236C8E"/>
    <w:rsid w:val="00241A64"/>
    <w:rsid w:val="00244E55"/>
    <w:rsid w:val="002926D4"/>
    <w:rsid w:val="002C6CED"/>
    <w:rsid w:val="002C6E1D"/>
    <w:rsid w:val="002F795E"/>
    <w:rsid w:val="00353CFC"/>
    <w:rsid w:val="00382E09"/>
    <w:rsid w:val="003C753F"/>
    <w:rsid w:val="00401B43"/>
    <w:rsid w:val="0042591C"/>
    <w:rsid w:val="00443E52"/>
    <w:rsid w:val="0049344E"/>
    <w:rsid w:val="004D0FB3"/>
    <w:rsid w:val="004F468F"/>
    <w:rsid w:val="006115A4"/>
    <w:rsid w:val="00660BD6"/>
    <w:rsid w:val="006C066C"/>
    <w:rsid w:val="00736123"/>
    <w:rsid w:val="0076530E"/>
    <w:rsid w:val="008046A9"/>
    <w:rsid w:val="00816043"/>
    <w:rsid w:val="0084515B"/>
    <w:rsid w:val="00852457"/>
    <w:rsid w:val="00891676"/>
    <w:rsid w:val="00896DA9"/>
    <w:rsid w:val="00953346"/>
    <w:rsid w:val="009F54EE"/>
    <w:rsid w:val="00AB0366"/>
    <w:rsid w:val="00AC36B3"/>
    <w:rsid w:val="00AD0D9A"/>
    <w:rsid w:val="00AE2C9A"/>
    <w:rsid w:val="00B3757E"/>
    <w:rsid w:val="00B4314F"/>
    <w:rsid w:val="00C52502"/>
    <w:rsid w:val="00C53FF5"/>
    <w:rsid w:val="00C5495E"/>
    <w:rsid w:val="00C70DDE"/>
    <w:rsid w:val="00C76965"/>
    <w:rsid w:val="00C956F9"/>
    <w:rsid w:val="00CF036A"/>
    <w:rsid w:val="00CF1B53"/>
    <w:rsid w:val="00CF473B"/>
    <w:rsid w:val="00D05777"/>
    <w:rsid w:val="00D0760A"/>
    <w:rsid w:val="00D865A6"/>
    <w:rsid w:val="00D86B1D"/>
    <w:rsid w:val="00DC536C"/>
    <w:rsid w:val="00E708C0"/>
    <w:rsid w:val="00F538B3"/>
    <w:rsid w:val="00F8571E"/>
    <w:rsid w:val="00F92027"/>
    <w:rsid w:val="00FA0A5E"/>
    <w:rsid w:val="00FC1ADE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5:docId w15:val="{52CFBDD3-2818-4B86-9D32-EBBC955C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104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rsid w:val="00210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4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gitte.Laviolette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5FFE8-E078-4713-8FA2-4B25CC3E8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77</TotalTime>
  <Pages>1</Pages>
  <Words>219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Laviolette</dc:creator>
  <cp:lastModifiedBy>Adeline Broc</cp:lastModifiedBy>
  <cp:revision>27</cp:revision>
  <cp:lastPrinted>2024-09-07T08:11:00Z</cp:lastPrinted>
  <dcterms:created xsi:type="dcterms:W3CDTF">2014-01-09T14:32:00Z</dcterms:created>
  <dcterms:modified xsi:type="dcterms:W3CDTF">2026-10-01T15:42:00Z</dcterms:modified>
</cp:coreProperties>
</file>