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3F12" w:rsidRDefault="00C03F12" w:rsidP="00F478DD">
      <w:pPr>
        <w:tabs>
          <w:tab w:val="left" w:pos="5103"/>
        </w:tabs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  </w:t>
      </w:r>
    </w:p>
    <w:p w:rsidR="00135C71" w:rsidRPr="00C03F12" w:rsidRDefault="00C03F12" w:rsidP="00C03F12">
      <w:pPr>
        <w:tabs>
          <w:tab w:val="left" w:pos="5103"/>
        </w:tabs>
        <w:jc w:val="center"/>
        <w:rPr>
          <w:rFonts w:ascii="Harlow Solid Italic" w:hAnsi="Harlow Solid Italic"/>
          <w:b/>
          <w:sz w:val="48"/>
          <w:szCs w:val="48"/>
        </w:rPr>
      </w:pPr>
      <w:r w:rsidRPr="00C03F12">
        <w:rPr>
          <w:rFonts w:ascii="Harlow Solid Italic" w:hAnsi="Harlow Solid Italic"/>
          <w:b/>
          <w:sz w:val="48"/>
          <w:szCs w:val="48"/>
        </w:rPr>
        <w:t>Comment faire une demande d’Inscription ?</w:t>
      </w:r>
    </w:p>
    <w:p w:rsidR="00135C71" w:rsidRPr="0025612E" w:rsidRDefault="00135C71" w:rsidP="000108FB">
      <w:pPr>
        <w:tabs>
          <w:tab w:val="left" w:pos="5103"/>
        </w:tabs>
        <w:rPr>
          <w:sz w:val="56"/>
          <w:szCs w:val="56"/>
        </w:rPr>
      </w:pPr>
    </w:p>
    <w:p w:rsidR="00135C71" w:rsidRPr="00213751" w:rsidRDefault="00C03F12" w:rsidP="00C03F12">
      <w:pPr>
        <w:pStyle w:val="Paragraphedeliste"/>
        <w:numPr>
          <w:ilvl w:val="0"/>
          <w:numId w:val="9"/>
        </w:numPr>
        <w:tabs>
          <w:tab w:val="left" w:pos="5103"/>
        </w:tabs>
        <w:rPr>
          <w:rFonts w:ascii="Comic Sans MS" w:hAnsi="Comic Sans MS"/>
          <w:i/>
          <w:sz w:val="28"/>
          <w:szCs w:val="28"/>
        </w:rPr>
      </w:pPr>
      <w:r>
        <w:rPr>
          <w:rFonts w:ascii="Comic Sans MS" w:hAnsi="Comic Sans MS"/>
          <w:i/>
          <w:sz w:val="32"/>
          <w:szCs w:val="32"/>
        </w:rPr>
        <w:t>Vous imprimez la « Fiche de demande d’inscription » disponible sur ce site ou vous venez au secrétariat en chercher un exemplaire (du lundi au vendredi, entre 7h30 et 12h, entre 13h15 et 18h15, sauf le mercredi après-midi).</w:t>
      </w:r>
      <w:r w:rsidR="00213751">
        <w:rPr>
          <w:rFonts w:ascii="Comic Sans MS" w:hAnsi="Comic Sans MS"/>
          <w:i/>
          <w:sz w:val="32"/>
          <w:szCs w:val="32"/>
        </w:rPr>
        <w:t xml:space="preserve"> </w:t>
      </w:r>
      <w:r w:rsidR="00213751" w:rsidRPr="00213751">
        <w:rPr>
          <w:rFonts w:ascii="Comic Sans MS" w:hAnsi="Comic Sans MS"/>
          <w:i/>
          <w:sz w:val="28"/>
          <w:szCs w:val="28"/>
        </w:rPr>
        <w:t>Nous sommes également fermés les deuxièmes semaines de chaque période de vacances scolaires.</w:t>
      </w:r>
    </w:p>
    <w:p w:rsidR="00C03F12" w:rsidRDefault="00C03F12" w:rsidP="00C03F12">
      <w:pPr>
        <w:pStyle w:val="Paragraphedeliste"/>
        <w:tabs>
          <w:tab w:val="left" w:pos="5103"/>
        </w:tabs>
        <w:rPr>
          <w:rFonts w:ascii="Comic Sans MS" w:hAnsi="Comic Sans MS"/>
          <w:i/>
          <w:sz w:val="32"/>
          <w:szCs w:val="32"/>
        </w:rPr>
      </w:pPr>
    </w:p>
    <w:p w:rsidR="00213751" w:rsidRDefault="00213751" w:rsidP="00C03F12">
      <w:pPr>
        <w:pStyle w:val="Paragraphedeliste"/>
        <w:tabs>
          <w:tab w:val="left" w:pos="5103"/>
        </w:tabs>
        <w:rPr>
          <w:rFonts w:ascii="Comic Sans MS" w:hAnsi="Comic Sans MS"/>
          <w:i/>
          <w:sz w:val="32"/>
          <w:szCs w:val="32"/>
        </w:rPr>
      </w:pPr>
    </w:p>
    <w:p w:rsidR="00C03F12" w:rsidRDefault="00C03F12" w:rsidP="00C03F12">
      <w:pPr>
        <w:pStyle w:val="Paragraphedeliste"/>
        <w:numPr>
          <w:ilvl w:val="0"/>
          <w:numId w:val="9"/>
        </w:numPr>
        <w:tabs>
          <w:tab w:val="left" w:pos="5103"/>
        </w:tabs>
        <w:rPr>
          <w:rFonts w:ascii="Comic Sans MS" w:hAnsi="Comic Sans MS"/>
          <w:i/>
          <w:sz w:val="32"/>
          <w:szCs w:val="32"/>
        </w:rPr>
      </w:pPr>
      <w:r>
        <w:rPr>
          <w:rFonts w:ascii="Comic Sans MS" w:hAnsi="Comic Sans MS"/>
          <w:i/>
          <w:sz w:val="32"/>
          <w:szCs w:val="32"/>
        </w:rPr>
        <w:t xml:space="preserve">Vous nous apportez la fiche accompagnée de ce qui vous est demandé (en jaune au dos) ou vous nous l’envoyez par courrier. </w:t>
      </w:r>
      <w:r w:rsidR="001A4D36">
        <w:rPr>
          <w:rFonts w:ascii="Comic Sans MS" w:hAnsi="Comic Sans MS"/>
          <w:i/>
          <w:sz w:val="32"/>
          <w:szCs w:val="32"/>
        </w:rPr>
        <w:t>Institution</w:t>
      </w:r>
      <w:r>
        <w:rPr>
          <w:rFonts w:ascii="Comic Sans MS" w:hAnsi="Comic Sans MS"/>
          <w:i/>
          <w:sz w:val="32"/>
          <w:szCs w:val="32"/>
        </w:rPr>
        <w:t xml:space="preserve"> Sainte-Thérèse</w:t>
      </w:r>
    </w:p>
    <w:p w:rsidR="00C03F12" w:rsidRDefault="00C03F12" w:rsidP="00C03F12">
      <w:pPr>
        <w:tabs>
          <w:tab w:val="left" w:pos="5103"/>
        </w:tabs>
        <w:rPr>
          <w:rFonts w:ascii="Comic Sans MS" w:hAnsi="Comic Sans MS"/>
          <w:i/>
          <w:sz w:val="32"/>
          <w:szCs w:val="32"/>
        </w:rPr>
      </w:pPr>
      <w:r>
        <w:rPr>
          <w:rFonts w:ascii="Comic Sans MS" w:hAnsi="Comic Sans MS"/>
          <w:i/>
          <w:sz w:val="32"/>
          <w:szCs w:val="32"/>
        </w:rPr>
        <w:t xml:space="preserve">       </w:t>
      </w:r>
      <w:r w:rsidRPr="00C03F12">
        <w:rPr>
          <w:rFonts w:ascii="Comic Sans MS" w:hAnsi="Comic Sans MS"/>
          <w:i/>
          <w:sz w:val="32"/>
          <w:szCs w:val="32"/>
        </w:rPr>
        <w:t>4, avenue Joseph Revelli</w:t>
      </w:r>
    </w:p>
    <w:p w:rsidR="00C03F12" w:rsidRDefault="00C03F12" w:rsidP="00C03F12">
      <w:pPr>
        <w:tabs>
          <w:tab w:val="left" w:pos="5103"/>
        </w:tabs>
        <w:rPr>
          <w:rFonts w:ascii="Comic Sans MS" w:hAnsi="Comic Sans MS"/>
          <w:i/>
          <w:sz w:val="32"/>
          <w:szCs w:val="32"/>
        </w:rPr>
      </w:pPr>
      <w:r>
        <w:rPr>
          <w:rFonts w:ascii="Comic Sans MS" w:hAnsi="Comic Sans MS"/>
          <w:i/>
          <w:sz w:val="32"/>
          <w:szCs w:val="32"/>
        </w:rPr>
        <w:t xml:space="preserve">       06000   NICE</w:t>
      </w:r>
    </w:p>
    <w:p w:rsidR="00C03F12" w:rsidRDefault="00C03F12" w:rsidP="00C03F12">
      <w:pPr>
        <w:tabs>
          <w:tab w:val="left" w:pos="5103"/>
        </w:tabs>
        <w:rPr>
          <w:rFonts w:ascii="Comic Sans MS" w:hAnsi="Comic Sans MS"/>
          <w:i/>
          <w:sz w:val="32"/>
          <w:szCs w:val="32"/>
        </w:rPr>
      </w:pPr>
    </w:p>
    <w:p w:rsidR="00213751" w:rsidRDefault="00213751" w:rsidP="00C03F12">
      <w:pPr>
        <w:tabs>
          <w:tab w:val="left" w:pos="5103"/>
        </w:tabs>
        <w:rPr>
          <w:rFonts w:ascii="Comic Sans MS" w:hAnsi="Comic Sans MS"/>
          <w:i/>
          <w:sz w:val="32"/>
          <w:szCs w:val="32"/>
        </w:rPr>
      </w:pPr>
    </w:p>
    <w:p w:rsidR="00C03F12" w:rsidRDefault="0006446D" w:rsidP="00C03F12">
      <w:pPr>
        <w:pStyle w:val="Paragraphedeliste"/>
        <w:numPr>
          <w:ilvl w:val="0"/>
          <w:numId w:val="9"/>
        </w:numPr>
        <w:tabs>
          <w:tab w:val="left" w:pos="5103"/>
        </w:tabs>
        <w:rPr>
          <w:rFonts w:ascii="Comic Sans MS" w:hAnsi="Comic Sans MS"/>
          <w:i/>
          <w:sz w:val="32"/>
          <w:szCs w:val="32"/>
        </w:rPr>
      </w:pPr>
      <w:r>
        <w:rPr>
          <w:rFonts w:ascii="Comic Sans MS" w:hAnsi="Comic Sans MS"/>
          <w:i/>
          <w:sz w:val="32"/>
          <w:szCs w:val="32"/>
        </w:rPr>
        <w:t>Pour les demandes en P</w:t>
      </w:r>
      <w:r w:rsidR="00213751">
        <w:rPr>
          <w:rFonts w:ascii="Comic Sans MS" w:hAnsi="Comic Sans MS"/>
          <w:i/>
          <w:sz w:val="32"/>
          <w:szCs w:val="32"/>
        </w:rPr>
        <w:t>etite section, un rendez-vous est donné avec le Chef d’Etablissement. Pour les autres niveaux de maternelle et de l’école primaire, un rendez-vous est donné en fonction des places disponibles</w:t>
      </w:r>
      <w:r w:rsidR="005C0315">
        <w:rPr>
          <w:rFonts w:ascii="Comic Sans MS" w:hAnsi="Comic Sans MS"/>
          <w:i/>
          <w:sz w:val="32"/>
          <w:szCs w:val="32"/>
        </w:rPr>
        <w:t xml:space="preserve"> courant mai 2027.</w:t>
      </w:r>
      <w:bookmarkStart w:id="0" w:name="_GoBack"/>
      <w:bookmarkEnd w:id="0"/>
    </w:p>
    <w:p w:rsidR="00213751" w:rsidRDefault="005C0957" w:rsidP="00213751">
      <w:pPr>
        <w:tabs>
          <w:tab w:val="left" w:pos="5103"/>
        </w:tabs>
        <w:rPr>
          <w:rFonts w:ascii="Comic Sans MS" w:hAnsi="Comic Sans MS"/>
          <w:i/>
          <w:sz w:val="32"/>
          <w:szCs w:val="32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Zone de texte 2" o:spid="_x0000_s1027" type="#_x0000_t202" style="position:absolute;margin-left:0;margin-top:8.8pt;width:448.65pt;height:105.6pt;z-index:251661312;visibility:visible;mso-wrap-distance-left:9pt;mso-wrap-distance-top:3.6pt;mso-wrap-distance-right:9pt;mso-wrap-distance-bottom:3.6pt;mso-position-horizontal:center;mso-position-horizontal-relative:text;mso-position-vertical:absolute;mso-position-vertical-relative:text;mso-width-relative:margin;mso-height-relative:margin;v-text-anchor:top" fillcolor="#9bbb59 [3206]" strokecolor="#f2f2f2 [3041]" strokeweight="3pt">
            <v:shadow on="t" type="perspective" color="#4e6128 [1606]" opacity=".5" offset="1pt" offset2="-1pt"/>
            <v:textbox>
              <w:txbxContent>
                <w:p w:rsidR="00F478DD" w:rsidRDefault="00D06BB1" w:rsidP="00E01142">
                  <w:pPr>
                    <w:jc w:val="center"/>
                    <w:rPr>
                      <w:b/>
                      <w:sz w:val="32"/>
                      <w:szCs w:val="32"/>
                    </w:rPr>
                  </w:pPr>
                  <w:r w:rsidRPr="00D06BB1">
                    <w:rPr>
                      <w:b/>
                      <w:sz w:val="32"/>
                      <w:szCs w:val="32"/>
                      <w:u w:val="single"/>
                    </w:rPr>
                    <w:t>D</w:t>
                  </w:r>
                  <w:r w:rsidR="00F478DD">
                    <w:rPr>
                      <w:b/>
                      <w:sz w:val="32"/>
                      <w:szCs w:val="32"/>
                      <w:u w:val="single"/>
                    </w:rPr>
                    <w:t>épôt des dossiers de</w:t>
                  </w:r>
                  <w:r w:rsidRPr="00D06BB1">
                    <w:rPr>
                      <w:b/>
                      <w:sz w:val="32"/>
                      <w:szCs w:val="32"/>
                      <w:u w:val="single"/>
                    </w:rPr>
                    <w:t xml:space="preserve"> Petite Section :</w:t>
                  </w:r>
                  <w:r>
                    <w:rPr>
                      <w:b/>
                      <w:sz w:val="32"/>
                      <w:szCs w:val="32"/>
                    </w:rPr>
                    <w:t xml:space="preserve"> </w:t>
                  </w:r>
                  <w:r w:rsidR="00E01142" w:rsidRPr="00E01142">
                    <w:rPr>
                      <w:b/>
                      <w:sz w:val="32"/>
                      <w:szCs w:val="32"/>
                    </w:rPr>
                    <w:t xml:space="preserve">Vendredi </w:t>
                  </w:r>
                  <w:r w:rsidR="00F478DD">
                    <w:rPr>
                      <w:b/>
                      <w:sz w:val="32"/>
                      <w:szCs w:val="32"/>
                    </w:rPr>
                    <w:t>18 Décembre</w:t>
                  </w:r>
                </w:p>
                <w:p w:rsidR="00E01142" w:rsidRDefault="00F478DD" w:rsidP="00E01142">
                  <w:pPr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32"/>
                      <w:szCs w:val="32"/>
                    </w:rPr>
                    <w:t xml:space="preserve">                                                              2026 </w:t>
                  </w:r>
                  <w:r w:rsidR="00FA054A">
                    <w:rPr>
                      <w:b/>
                      <w:sz w:val="32"/>
                      <w:szCs w:val="32"/>
                    </w:rPr>
                    <w:t xml:space="preserve"> </w:t>
                  </w:r>
                  <w:r>
                    <w:rPr>
                      <w:b/>
                      <w:sz w:val="32"/>
                      <w:szCs w:val="32"/>
                    </w:rPr>
                    <w:t xml:space="preserve">        </w:t>
                  </w:r>
                </w:p>
                <w:p w:rsidR="00F478DD" w:rsidRDefault="00F478DD" w:rsidP="00E01142">
                  <w:pPr>
                    <w:jc w:val="center"/>
                    <w:rPr>
                      <w:b/>
                      <w:sz w:val="32"/>
                      <w:szCs w:val="32"/>
                    </w:rPr>
                  </w:pPr>
                </w:p>
                <w:p w:rsidR="00F478DD" w:rsidRDefault="00F478DD" w:rsidP="00E01142">
                  <w:pPr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32"/>
                      <w:szCs w:val="32"/>
                      <w:u w:val="single"/>
                    </w:rPr>
                    <w:t xml:space="preserve">Dépôt des dossiers de </w:t>
                  </w:r>
                  <w:r w:rsidR="00D06BB1" w:rsidRPr="00D06BB1">
                    <w:rPr>
                      <w:b/>
                      <w:sz w:val="32"/>
                      <w:szCs w:val="32"/>
                      <w:u w:val="single"/>
                    </w:rPr>
                    <w:t xml:space="preserve"> MS à CM2 :</w:t>
                  </w:r>
                  <w:r w:rsidR="00D06BB1">
                    <w:rPr>
                      <w:b/>
                      <w:sz w:val="32"/>
                      <w:szCs w:val="32"/>
                    </w:rPr>
                    <w:t xml:space="preserve"> </w:t>
                  </w:r>
                  <w:r>
                    <w:rPr>
                      <w:b/>
                      <w:sz w:val="32"/>
                      <w:szCs w:val="32"/>
                    </w:rPr>
                    <w:t xml:space="preserve">Entre le 5/01/2027 et le  </w:t>
                  </w:r>
                </w:p>
                <w:p w:rsidR="00F478DD" w:rsidRDefault="00F478DD" w:rsidP="00E01142">
                  <w:pPr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32"/>
                      <w:szCs w:val="32"/>
                    </w:rPr>
                    <w:t xml:space="preserve">                                         5/03/2027.</w:t>
                  </w:r>
                </w:p>
                <w:p w:rsidR="00D06BB1" w:rsidRPr="00E01142" w:rsidRDefault="00F478DD" w:rsidP="00E01142">
                  <w:pPr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32"/>
                      <w:szCs w:val="32"/>
                    </w:rPr>
                    <w:t xml:space="preserve">                          </w:t>
                  </w:r>
                  <w:r>
                    <w:rPr>
                      <w:noProof/>
                      <w:sz w:val="24"/>
                      <w:szCs w:val="24"/>
                    </w:rPr>
                    <w:t xml:space="preserve"> </w:t>
                  </w:r>
                </w:p>
              </w:txbxContent>
            </v:textbox>
            <w10:wrap type="square"/>
          </v:shape>
        </w:pict>
      </w:r>
    </w:p>
    <w:p w:rsidR="00213751" w:rsidRPr="00213751" w:rsidRDefault="00213751" w:rsidP="00213751">
      <w:pPr>
        <w:pStyle w:val="Paragraphedeliste"/>
        <w:tabs>
          <w:tab w:val="left" w:pos="5103"/>
        </w:tabs>
        <w:rPr>
          <w:rFonts w:ascii="Comic Sans MS" w:hAnsi="Comic Sans MS"/>
          <w:i/>
          <w:sz w:val="32"/>
          <w:szCs w:val="32"/>
        </w:rPr>
      </w:pPr>
    </w:p>
    <w:p w:rsidR="00135C71" w:rsidRDefault="00135C71" w:rsidP="000108FB">
      <w:pPr>
        <w:tabs>
          <w:tab w:val="left" w:pos="5103"/>
        </w:tabs>
        <w:rPr>
          <w:sz w:val="24"/>
          <w:szCs w:val="24"/>
        </w:rPr>
      </w:pPr>
    </w:p>
    <w:p w:rsidR="00135C71" w:rsidRDefault="00135C71" w:rsidP="000108FB">
      <w:pPr>
        <w:tabs>
          <w:tab w:val="left" w:pos="5103"/>
        </w:tabs>
        <w:rPr>
          <w:sz w:val="24"/>
          <w:szCs w:val="24"/>
        </w:rPr>
      </w:pPr>
    </w:p>
    <w:p w:rsidR="003A06F6" w:rsidRPr="00135C71" w:rsidRDefault="003A06F6" w:rsidP="003A06F6">
      <w:pPr>
        <w:tabs>
          <w:tab w:val="left" w:pos="5670"/>
        </w:tabs>
        <w:rPr>
          <w:b/>
          <w:sz w:val="24"/>
          <w:szCs w:val="24"/>
        </w:rPr>
      </w:pPr>
    </w:p>
    <w:sectPr w:rsidR="003A06F6" w:rsidRPr="00135C71" w:rsidSect="008D015A">
      <w:headerReference w:type="default" r:id="rId8"/>
      <w:footerReference w:type="default" r:id="rId9"/>
      <w:pgSz w:w="11906" w:h="16838" w:code="9"/>
      <w:pgMar w:top="851" w:right="851" w:bottom="851" w:left="851" w:header="567" w:footer="51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66F12" w:rsidRDefault="00366F12">
      <w:r>
        <w:separator/>
      </w:r>
    </w:p>
  </w:endnote>
  <w:endnote w:type="continuationSeparator" w:id="0">
    <w:p w:rsidR="00366F12" w:rsidRDefault="00366F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arlow Solid Italic">
    <w:panose1 w:val="04030604020F02020D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1340" w:type="dxa"/>
      <w:jc w:val="center"/>
      <w:tblLook w:val="04A0" w:firstRow="1" w:lastRow="0" w:firstColumn="1" w:lastColumn="0" w:noHBand="0" w:noVBand="1"/>
    </w:tblPr>
    <w:tblGrid>
      <w:gridCol w:w="1954"/>
      <w:gridCol w:w="7846"/>
      <w:gridCol w:w="1540"/>
    </w:tblGrid>
    <w:tr w:rsidR="00D27798" w:rsidTr="00235438">
      <w:trPr>
        <w:jc w:val="center"/>
      </w:trPr>
      <w:tc>
        <w:tcPr>
          <w:tcW w:w="1418" w:type="dxa"/>
          <w:vAlign w:val="center"/>
        </w:tcPr>
        <w:p w:rsidR="00D27798" w:rsidRPr="00CF1B53" w:rsidRDefault="00D27798" w:rsidP="009F54EE">
          <w:pPr>
            <w:pStyle w:val="Retraitcorpsdetexte"/>
            <w:tabs>
              <w:tab w:val="left" w:pos="1232"/>
            </w:tabs>
            <w:ind w:left="59" w:right="54"/>
            <w:jc w:val="center"/>
            <w:rPr>
              <w:sz w:val="6"/>
              <w:szCs w:val="6"/>
            </w:rPr>
          </w:pPr>
          <w:r>
            <w:rPr>
              <w:noProof/>
            </w:rPr>
            <w:drawing>
              <wp:inline distT="0" distB="0" distL="0" distR="0">
                <wp:extent cx="904875" cy="533400"/>
                <wp:effectExtent l="19050" t="0" r="9525" b="0"/>
                <wp:docPr id="4" name="Image 509" descr="http://www.enseignement-catholique.fr/files/ACTUS/logo_ec/logo_ec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509" descr="http://www.enseignement-catholique.fr/files/ACTUS/logo_ec/logo_ec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t="175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4875" cy="533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24" w:type="dxa"/>
          <w:vAlign w:val="center"/>
        </w:tcPr>
        <w:p w:rsidR="00D27798" w:rsidRPr="00235438" w:rsidRDefault="00D27798" w:rsidP="009F54EE">
          <w:pPr>
            <w:pStyle w:val="Pieddepage"/>
            <w:tabs>
              <w:tab w:val="clear" w:pos="4536"/>
              <w:tab w:val="clear" w:pos="9072"/>
            </w:tabs>
            <w:ind w:left="-119"/>
            <w:jc w:val="center"/>
            <w:rPr>
              <w:sz w:val="10"/>
              <w:szCs w:val="10"/>
            </w:rPr>
          </w:pPr>
          <w:r w:rsidRPr="00235438">
            <w:rPr>
              <w:rFonts w:ascii="Calibri" w:hAnsi="Calibri"/>
              <w:sz w:val="18"/>
              <w:szCs w:val="18"/>
            </w:rPr>
            <w:br/>
            <w:t xml:space="preserve">Internet : www.sainte-therese-nice.com </w:t>
          </w:r>
          <w:r w:rsidR="00EE2BBC">
            <w:rPr>
              <w:rFonts w:ascii="Calibri" w:hAnsi="Calibri"/>
              <w:sz w:val="18"/>
              <w:szCs w:val="18"/>
            </w:rPr>
            <w:t xml:space="preserve">        </w:t>
          </w:r>
          <w:r>
            <w:rPr>
              <w:rFonts w:ascii="Calibri" w:hAnsi="Calibri"/>
              <w:sz w:val="18"/>
              <w:szCs w:val="18"/>
            </w:rPr>
            <w:t xml:space="preserve">      </w:t>
          </w:r>
          <w:r w:rsidRPr="00235438">
            <w:rPr>
              <w:rFonts w:ascii="Calibri" w:hAnsi="Calibri"/>
              <w:sz w:val="18"/>
              <w:szCs w:val="18"/>
            </w:rPr>
            <w:t xml:space="preserve">E-mail : </w:t>
          </w:r>
          <w:r>
            <w:rPr>
              <w:rFonts w:ascii="Calibri" w:hAnsi="Calibri"/>
              <w:sz w:val="18"/>
              <w:szCs w:val="18"/>
            </w:rPr>
            <w:t>secretariat</w:t>
          </w:r>
          <w:r w:rsidRPr="00235438">
            <w:rPr>
              <w:rFonts w:ascii="Calibri" w:hAnsi="Calibri"/>
              <w:sz w:val="18"/>
              <w:szCs w:val="18"/>
            </w:rPr>
            <w:t>@sainte-therese-nice.com</w:t>
          </w:r>
          <w:r w:rsidRPr="00235438">
            <w:rPr>
              <w:rFonts w:ascii="Calibri" w:hAnsi="Calibri"/>
              <w:sz w:val="18"/>
              <w:szCs w:val="18"/>
            </w:rPr>
            <w:br/>
          </w:r>
        </w:p>
        <w:p w:rsidR="00D27798" w:rsidRPr="00CF1B53" w:rsidRDefault="005C0957" w:rsidP="009F54EE">
          <w:pPr>
            <w:pStyle w:val="Pieddepage"/>
            <w:tabs>
              <w:tab w:val="clear" w:pos="4536"/>
              <w:tab w:val="clear" w:pos="9072"/>
            </w:tabs>
            <w:ind w:left="-119"/>
            <w:jc w:val="center"/>
            <w:rPr>
              <w:rFonts w:ascii="Arial" w:hAnsi="Arial" w:cs="Arial"/>
              <w:sz w:val="30"/>
              <w:szCs w:val="30"/>
            </w:rPr>
          </w:pPr>
          <w:r>
            <w:pict>
              <v:rect id="_x0000_i1025" style="width:443.4pt;height:.05pt" o:hrpct="989" o:hralign="center" o:hrstd="t" o:hr="t" fillcolor="#558097" stroked="f"/>
            </w:pict>
          </w:r>
          <w:r w:rsidR="00D27798" w:rsidRPr="00235438">
            <w:rPr>
              <w:rFonts w:ascii="Calibri" w:hAnsi="Calibri" w:cs="Arial"/>
              <w:sz w:val="21"/>
              <w:szCs w:val="21"/>
            </w:rPr>
            <w:t>ÉTABLISSEMENT CATHOLIQUE D’ENSEIGNEMENT SOUS CONTRAT D’ASSOCIATION</w:t>
          </w:r>
        </w:p>
      </w:tc>
      <w:tc>
        <w:tcPr>
          <w:tcW w:w="1418" w:type="dxa"/>
          <w:vAlign w:val="center"/>
        </w:tcPr>
        <w:p w:rsidR="00D27798" w:rsidRDefault="00D27798" w:rsidP="009F54EE">
          <w:pPr>
            <w:pStyle w:val="Retraitcorpsdetexte"/>
            <w:ind w:left="0" w:right="-1"/>
            <w:jc w:val="center"/>
          </w:pPr>
          <w:r>
            <w:rPr>
              <w:noProof/>
            </w:rPr>
            <w:drawing>
              <wp:inline distT="0" distB="0" distL="0" distR="0">
                <wp:extent cx="523875" cy="542925"/>
                <wp:effectExtent l="19050" t="0" r="9525" b="0"/>
                <wp:docPr id="5" name="Image 508" descr="Label HQEN @@@ tex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508" descr="Label HQEN @@@ tex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3875" cy="542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D27798" w:rsidRPr="00CF1B53" w:rsidRDefault="00D27798" w:rsidP="00CF1B53">
    <w:pPr>
      <w:pStyle w:val="Pieddepage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66F12" w:rsidRDefault="00366F12">
      <w:r>
        <w:separator/>
      </w:r>
    </w:p>
  </w:footnote>
  <w:footnote w:type="continuationSeparator" w:id="0">
    <w:p w:rsidR="00366F12" w:rsidRDefault="00366F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78DD" w:rsidRPr="00F478DD" w:rsidRDefault="005C0957" w:rsidP="00F478DD">
    <w:pPr>
      <w:pStyle w:val="NormalWeb"/>
      <w:rPr>
        <w:rFonts w:eastAsia="Times New Roman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193.4pt;margin-top:11.1pt;width:125.75pt;height:40.9pt;z-index:251658240;mso-height-percent:200;mso-height-percent:200;mso-width-relative:margin;mso-height-relative:margin">
          <v:textbox style="mso-fit-shape-to-text:t">
            <w:txbxContent>
              <w:p w:rsidR="00F56915" w:rsidRDefault="00D27798" w:rsidP="008D015A">
                <w:pPr>
                  <w:jc w:val="center"/>
                  <w:rPr>
                    <w:rFonts w:ascii="Calibri" w:hAnsi="Calibri"/>
                    <w:sz w:val="18"/>
                    <w:szCs w:val="18"/>
                  </w:rPr>
                </w:pPr>
                <w:r>
                  <w:rPr>
                    <w:rFonts w:ascii="Calibri" w:hAnsi="Calibri"/>
                    <w:sz w:val="18"/>
                    <w:szCs w:val="18"/>
                  </w:rPr>
                  <w:t xml:space="preserve">4 avenue Joseph Revelli     </w:t>
                </w:r>
                <w:r w:rsidRPr="00235438">
                  <w:rPr>
                    <w:rFonts w:ascii="Calibri" w:hAnsi="Calibri"/>
                    <w:sz w:val="18"/>
                    <w:szCs w:val="18"/>
                  </w:rPr>
                  <w:t xml:space="preserve"> 06000</w:t>
                </w:r>
                <w:r w:rsidR="00F56915">
                  <w:rPr>
                    <w:rFonts w:ascii="Calibri" w:hAnsi="Calibri"/>
                    <w:sz w:val="18"/>
                    <w:szCs w:val="18"/>
                  </w:rPr>
                  <w:t xml:space="preserve">      </w:t>
                </w:r>
                <w:r w:rsidRPr="00235438">
                  <w:rPr>
                    <w:rFonts w:ascii="Calibri" w:hAnsi="Calibri"/>
                    <w:sz w:val="18"/>
                    <w:szCs w:val="18"/>
                  </w:rPr>
                  <w:t xml:space="preserve"> Nice</w:t>
                </w:r>
                <w:r>
                  <w:rPr>
                    <w:rFonts w:ascii="Calibri" w:hAnsi="Calibri"/>
                    <w:sz w:val="18"/>
                    <w:szCs w:val="18"/>
                  </w:rPr>
                  <w:t xml:space="preserve">           </w:t>
                </w:r>
                <w:r w:rsidRPr="00235438">
                  <w:rPr>
                    <w:rFonts w:ascii="Calibri" w:hAnsi="Calibri"/>
                    <w:sz w:val="18"/>
                    <w:szCs w:val="18"/>
                  </w:rPr>
                  <w:t xml:space="preserve"> </w:t>
                </w:r>
              </w:p>
              <w:p w:rsidR="00D27798" w:rsidRDefault="00D27798" w:rsidP="008D015A">
                <w:pPr>
                  <w:jc w:val="center"/>
                </w:pPr>
                <w:r w:rsidRPr="00235438">
                  <w:rPr>
                    <w:rFonts w:ascii="Calibri" w:hAnsi="Calibri"/>
                    <w:sz w:val="18"/>
                    <w:szCs w:val="18"/>
                  </w:rPr>
                  <w:t>Tél. 04</w:t>
                </w:r>
                <w:r>
                  <w:rPr>
                    <w:rFonts w:ascii="Calibri" w:hAnsi="Calibri"/>
                    <w:sz w:val="18"/>
                    <w:szCs w:val="18"/>
                  </w:rPr>
                  <w:t>.</w:t>
                </w:r>
                <w:r w:rsidRPr="00235438">
                  <w:rPr>
                    <w:rFonts w:ascii="Calibri" w:hAnsi="Calibri"/>
                    <w:sz w:val="18"/>
                    <w:szCs w:val="18"/>
                  </w:rPr>
                  <w:t>93.86</w:t>
                </w:r>
                <w:r>
                  <w:rPr>
                    <w:rFonts w:ascii="Calibri" w:hAnsi="Calibri"/>
                    <w:sz w:val="18"/>
                    <w:szCs w:val="18"/>
                  </w:rPr>
                  <w:t>.5</w:t>
                </w:r>
                <w:r w:rsidRPr="00235438">
                  <w:rPr>
                    <w:rFonts w:ascii="Calibri" w:hAnsi="Calibri"/>
                    <w:sz w:val="18"/>
                    <w:szCs w:val="18"/>
                  </w:rPr>
                  <w:t>7</w:t>
                </w:r>
                <w:r>
                  <w:rPr>
                    <w:rFonts w:ascii="Calibri" w:hAnsi="Calibri"/>
                    <w:sz w:val="18"/>
                    <w:szCs w:val="18"/>
                  </w:rPr>
                  <w:t>.</w:t>
                </w:r>
                <w:r w:rsidRPr="00235438">
                  <w:rPr>
                    <w:rFonts w:ascii="Calibri" w:hAnsi="Calibri"/>
                    <w:sz w:val="18"/>
                    <w:szCs w:val="18"/>
                  </w:rPr>
                  <w:t>86</w:t>
                </w:r>
              </w:p>
            </w:txbxContent>
          </v:textbox>
        </v:shape>
      </w:pict>
    </w:r>
    <w:r w:rsidR="00D27798">
      <w:t xml:space="preserve">              </w:t>
    </w:r>
    <w:r w:rsidR="00F478DD">
      <w:rPr>
        <w:noProof/>
      </w:rPr>
      <w:drawing>
        <wp:inline distT="0" distB="0" distL="0" distR="0" wp14:anchorId="494E35F7" wp14:editId="58791C05">
          <wp:extent cx="952500" cy="971550"/>
          <wp:effectExtent l="0" t="0" r="0" b="0"/>
          <wp:docPr id="3" name="Image 6" descr="cid:image001.png@01DB9DA4.AB91FB7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6" descr="cid:image001.png@01DB9DA4.AB91FB7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27798">
      <w:t xml:space="preserve">                 </w:t>
    </w:r>
    <w:r w:rsidR="00F478DD">
      <w:t xml:space="preserve">   </w:t>
    </w:r>
    <w:r w:rsidR="00D27798">
      <w:t xml:space="preserve">                                              </w:t>
    </w:r>
    <w:r w:rsidR="00F56915">
      <w:tab/>
      <w:t xml:space="preserve">       </w:t>
    </w:r>
    <w:r w:rsidR="00F478DD">
      <w:t xml:space="preserve">            </w:t>
    </w:r>
    <w:r w:rsidR="00F56915">
      <w:t xml:space="preserve">   </w:t>
    </w:r>
    <w:r w:rsidR="00F478DD" w:rsidRPr="00F478DD">
      <w:rPr>
        <w:noProof/>
      </w:rPr>
      <w:drawing>
        <wp:inline distT="0" distB="0" distL="0" distR="0" wp14:anchorId="1EB96E56" wp14:editId="4ACAA5AB">
          <wp:extent cx="1209675" cy="1209675"/>
          <wp:effectExtent l="0" t="0" r="0" b="0"/>
          <wp:docPr id="8" name="Image 8" descr="U:\Logos, signature établissement\Logos pour impression\thouret 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:\Logos, signature établissement\Logos pour impression\thouret JPG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209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478DD" w:rsidRPr="00F478DD">
      <w:rPr>
        <w:rFonts w:eastAsia="Times New Roman"/>
        <w:noProof/>
      </w:rPr>
      <w:drawing>
        <wp:inline distT="0" distB="0" distL="0" distR="0">
          <wp:extent cx="6553200" cy="6553200"/>
          <wp:effectExtent l="0" t="0" r="0" b="0"/>
          <wp:docPr id="6" name="Image 6" descr="U:\Logos, signature établissement\Logos pour impression\thouret 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U:\Logos, signature établissement\Logos pour impression\thouret JPG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53200" cy="655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478DD" w:rsidRPr="00F478DD" w:rsidRDefault="00F478DD" w:rsidP="00F478DD">
    <w:pPr>
      <w:pStyle w:val="NormalWeb"/>
      <w:rPr>
        <w:rFonts w:eastAsia="Times New Roman"/>
      </w:rPr>
    </w:pPr>
    <w:r w:rsidRPr="00F478DD">
      <w:rPr>
        <w:rFonts w:eastAsia="Times New Roman"/>
        <w:noProof/>
      </w:rPr>
      <w:drawing>
        <wp:inline distT="0" distB="0" distL="0" distR="0">
          <wp:extent cx="6553200" cy="6553200"/>
          <wp:effectExtent l="0" t="0" r="0" b="0"/>
          <wp:docPr id="2" name="Image 2" descr="U:\Logos, signature établissement\Logos pour impression\thouret 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U:\Logos, signature établissement\Logos pour impression\thouret JPG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53200" cy="655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27798" w:rsidRDefault="00F56915" w:rsidP="00F56915">
    <w:pPr>
      <w:pStyle w:val="En-tte"/>
      <w:tabs>
        <w:tab w:val="clear" w:pos="4536"/>
        <w:tab w:val="clear" w:pos="9072"/>
        <w:tab w:val="left" w:pos="7860"/>
      </w:tabs>
      <w:ind w:left="-851" w:right="-569"/>
    </w:pPr>
    <w:r w:rsidRPr="006F0F02">
      <w:rPr>
        <w:noProof/>
      </w:rPr>
      <w:drawing>
        <wp:inline distT="0" distB="0" distL="0" distR="0" wp14:anchorId="66297E57" wp14:editId="60E0AA91">
          <wp:extent cx="1075223" cy="850789"/>
          <wp:effectExtent l="19050" t="0" r="0" b="0"/>
          <wp:docPr id="1" name="Image 1" descr="cid:image003.jpg@01D6A31A.CEBBA7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3" descr="cid:image003.jpg@01D6A31A.CEBBA710"/>
                  <pic:cNvPicPr>
                    <a:picLocks noChangeAspect="1" noChangeArrowheads="1"/>
                  </pic:cNvPicPr>
                </pic:nvPicPr>
                <pic:blipFill>
                  <a:blip r:embed="rId3" r:link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992" cy="85218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D27798" w:rsidRDefault="00D27798">
    <w:pPr>
      <w:pStyle w:val="En-tte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6A1CDB"/>
    <w:multiLevelType w:val="hybridMultilevel"/>
    <w:tmpl w:val="C7F81878"/>
    <w:lvl w:ilvl="0" w:tplc="D63E9B6A"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9B521C"/>
    <w:multiLevelType w:val="hybridMultilevel"/>
    <w:tmpl w:val="C8DE62DA"/>
    <w:lvl w:ilvl="0" w:tplc="F126EE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461718"/>
    <w:multiLevelType w:val="hybridMultilevel"/>
    <w:tmpl w:val="25B27022"/>
    <w:lvl w:ilvl="0" w:tplc="7C98496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151CCB"/>
    <w:multiLevelType w:val="multilevel"/>
    <w:tmpl w:val="94B80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9472AD"/>
    <w:multiLevelType w:val="hybridMultilevel"/>
    <w:tmpl w:val="00BED074"/>
    <w:lvl w:ilvl="0" w:tplc="781A083A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50191D"/>
    <w:multiLevelType w:val="multilevel"/>
    <w:tmpl w:val="3D925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2C114C1"/>
    <w:multiLevelType w:val="hybridMultilevel"/>
    <w:tmpl w:val="ED626414"/>
    <w:lvl w:ilvl="0" w:tplc="07744574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E02DAF"/>
    <w:multiLevelType w:val="multilevel"/>
    <w:tmpl w:val="98741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C563BFB"/>
    <w:multiLevelType w:val="hybridMultilevel"/>
    <w:tmpl w:val="946C8AE8"/>
    <w:lvl w:ilvl="0" w:tplc="7FB84550"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3"/>
  </w:num>
  <w:num w:numId="5">
    <w:abstractNumId w:val="1"/>
  </w:num>
  <w:num w:numId="6">
    <w:abstractNumId w:val="7"/>
  </w:num>
  <w:num w:numId="7">
    <w:abstractNumId w:val="5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3977"/>
    <w:rsid w:val="000009D2"/>
    <w:rsid w:val="000108FB"/>
    <w:rsid w:val="00040616"/>
    <w:rsid w:val="00054CF9"/>
    <w:rsid w:val="0006446D"/>
    <w:rsid w:val="00065EB5"/>
    <w:rsid w:val="000A47DD"/>
    <w:rsid w:val="000F3C03"/>
    <w:rsid w:val="00113A41"/>
    <w:rsid w:val="00135C71"/>
    <w:rsid w:val="00175F7C"/>
    <w:rsid w:val="001865DB"/>
    <w:rsid w:val="00186E13"/>
    <w:rsid w:val="001873AA"/>
    <w:rsid w:val="001A4D36"/>
    <w:rsid w:val="001C4792"/>
    <w:rsid w:val="001D3621"/>
    <w:rsid w:val="001F5DB3"/>
    <w:rsid w:val="00204160"/>
    <w:rsid w:val="00211538"/>
    <w:rsid w:val="00213751"/>
    <w:rsid w:val="00217ECB"/>
    <w:rsid w:val="00235438"/>
    <w:rsid w:val="00237C6D"/>
    <w:rsid w:val="00244E55"/>
    <w:rsid w:val="0025612E"/>
    <w:rsid w:val="00261F4D"/>
    <w:rsid w:val="00277244"/>
    <w:rsid w:val="002D6DB6"/>
    <w:rsid w:val="002F795E"/>
    <w:rsid w:val="00306B3D"/>
    <w:rsid w:val="003621C4"/>
    <w:rsid w:val="003640E7"/>
    <w:rsid w:val="00366F12"/>
    <w:rsid w:val="00371B20"/>
    <w:rsid w:val="003A06F6"/>
    <w:rsid w:val="003C753F"/>
    <w:rsid w:val="003D1CFE"/>
    <w:rsid w:val="00401B43"/>
    <w:rsid w:val="004A6C09"/>
    <w:rsid w:val="004C568E"/>
    <w:rsid w:val="004D0FB3"/>
    <w:rsid w:val="004E4582"/>
    <w:rsid w:val="004F3977"/>
    <w:rsid w:val="00501F59"/>
    <w:rsid w:val="00514D3D"/>
    <w:rsid w:val="005247A1"/>
    <w:rsid w:val="00530021"/>
    <w:rsid w:val="00587D41"/>
    <w:rsid w:val="005C0315"/>
    <w:rsid w:val="005C0957"/>
    <w:rsid w:val="005C201F"/>
    <w:rsid w:val="005F03D7"/>
    <w:rsid w:val="00697186"/>
    <w:rsid w:val="006C066C"/>
    <w:rsid w:val="006E4A19"/>
    <w:rsid w:val="0071624D"/>
    <w:rsid w:val="00736123"/>
    <w:rsid w:val="007849FA"/>
    <w:rsid w:val="007C604F"/>
    <w:rsid w:val="008046A9"/>
    <w:rsid w:val="00816043"/>
    <w:rsid w:val="00821C03"/>
    <w:rsid w:val="00834F68"/>
    <w:rsid w:val="00852457"/>
    <w:rsid w:val="008828A9"/>
    <w:rsid w:val="008D015A"/>
    <w:rsid w:val="008E2266"/>
    <w:rsid w:val="00953346"/>
    <w:rsid w:val="009679A1"/>
    <w:rsid w:val="009D605B"/>
    <w:rsid w:val="009F0E19"/>
    <w:rsid w:val="009F1DD5"/>
    <w:rsid w:val="009F54EE"/>
    <w:rsid w:val="00A01D23"/>
    <w:rsid w:val="00A0261D"/>
    <w:rsid w:val="00A11B71"/>
    <w:rsid w:val="00A43F46"/>
    <w:rsid w:val="00A723E9"/>
    <w:rsid w:val="00A80D0E"/>
    <w:rsid w:val="00AA1B6C"/>
    <w:rsid w:val="00AC36B3"/>
    <w:rsid w:val="00AD0D9A"/>
    <w:rsid w:val="00AE2C9A"/>
    <w:rsid w:val="00AF096E"/>
    <w:rsid w:val="00B10E1F"/>
    <w:rsid w:val="00B20971"/>
    <w:rsid w:val="00B25D08"/>
    <w:rsid w:val="00B4314F"/>
    <w:rsid w:val="00B56F55"/>
    <w:rsid w:val="00B81FC1"/>
    <w:rsid w:val="00BB52D7"/>
    <w:rsid w:val="00BB61D6"/>
    <w:rsid w:val="00BD0CF5"/>
    <w:rsid w:val="00BE0C64"/>
    <w:rsid w:val="00BF1F60"/>
    <w:rsid w:val="00C00401"/>
    <w:rsid w:val="00C03F12"/>
    <w:rsid w:val="00C12911"/>
    <w:rsid w:val="00C209A8"/>
    <w:rsid w:val="00C225C8"/>
    <w:rsid w:val="00C44BE2"/>
    <w:rsid w:val="00C53FF5"/>
    <w:rsid w:val="00C956F9"/>
    <w:rsid w:val="00CC0A06"/>
    <w:rsid w:val="00CC3A61"/>
    <w:rsid w:val="00CF036A"/>
    <w:rsid w:val="00CF1B53"/>
    <w:rsid w:val="00D01FD2"/>
    <w:rsid w:val="00D06BB1"/>
    <w:rsid w:val="00D0760A"/>
    <w:rsid w:val="00D27798"/>
    <w:rsid w:val="00D40853"/>
    <w:rsid w:val="00D449E9"/>
    <w:rsid w:val="00D50B00"/>
    <w:rsid w:val="00D865A6"/>
    <w:rsid w:val="00D86B1D"/>
    <w:rsid w:val="00DF738D"/>
    <w:rsid w:val="00E01142"/>
    <w:rsid w:val="00E26444"/>
    <w:rsid w:val="00E62F6E"/>
    <w:rsid w:val="00E66DD9"/>
    <w:rsid w:val="00E708C0"/>
    <w:rsid w:val="00E93D87"/>
    <w:rsid w:val="00EB1B8A"/>
    <w:rsid w:val="00EE1354"/>
    <w:rsid w:val="00EE2BBC"/>
    <w:rsid w:val="00EF4F45"/>
    <w:rsid w:val="00EF5A37"/>
    <w:rsid w:val="00F112DB"/>
    <w:rsid w:val="00F3433F"/>
    <w:rsid w:val="00F478DD"/>
    <w:rsid w:val="00F528E2"/>
    <w:rsid w:val="00F56915"/>
    <w:rsid w:val="00F661F9"/>
    <w:rsid w:val="00F766FA"/>
    <w:rsid w:val="00F81870"/>
    <w:rsid w:val="00FA054A"/>
    <w:rsid w:val="00FA0A5E"/>
    <w:rsid w:val="00FB1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,"/>
  <w:listSeparator w:val=";"/>
  <w14:docId w14:val="7DE66B10"/>
  <w15:docId w15:val="{9AE813E4-A041-45CF-8E51-BBE7AE6DE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6C066C"/>
  </w:style>
  <w:style w:type="paragraph" w:styleId="Titre3">
    <w:name w:val="heading 3"/>
    <w:basedOn w:val="Normal"/>
    <w:link w:val="Titre3Car"/>
    <w:uiPriority w:val="9"/>
    <w:qFormat/>
    <w:rsid w:val="003A06F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6C066C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6C066C"/>
    <w:pPr>
      <w:tabs>
        <w:tab w:val="center" w:pos="4536"/>
        <w:tab w:val="right" w:pos="9072"/>
      </w:tabs>
    </w:pPr>
  </w:style>
  <w:style w:type="paragraph" w:styleId="Corpsdetexte">
    <w:name w:val="Body Text"/>
    <w:basedOn w:val="Normal"/>
    <w:rsid w:val="006C066C"/>
    <w:rPr>
      <w:rFonts w:ascii="Arial" w:hAnsi="Arial" w:cs="Arial"/>
      <w:sz w:val="18"/>
    </w:rPr>
  </w:style>
  <w:style w:type="character" w:styleId="Lienhypertexte">
    <w:name w:val="Hyperlink"/>
    <w:basedOn w:val="Policepardfaut"/>
    <w:rsid w:val="006C066C"/>
    <w:rPr>
      <w:color w:val="0000FF"/>
      <w:u w:val="single"/>
    </w:rPr>
  </w:style>
  <w:style w:type="paragraph" w:styleId="Retraitcorpsdetexte">
    <w:name w:val="Body Text Indent"/>
    <w:basedOn w:val="Normal"/>
    <w:rsid w:val="006C066C"/>
    <w:pPr>
      <w:ind w:left="-567"/>
    </w:pPr>
    <w:rPr>
      <w:rFonts w:ascii="Arial" w:hAnsi="Arial" w:cs="Arial"/>
      <w:sz w:val="18"/>
    </w:rPr>
  </w:style>
  <w:style w:type="paragraph" w:styleId="Notedebasdepage">
    <w:name w:val="footnote text"/>
    <w:basedOn w:val="Normal"/>
    <w:semiHidden/>
    <w:rsid w:val="006C066C"/>
  </w:style>
  <w:style w:type="table" w:styleId="Grilledutableau">
    <w:name w:val="Table Grid"/>
    <w:basedOn w:val="TableauNormal"/>
    <w:rsid w:val="00D865A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edebulles">
    <w:name w:val="Balloon Text"/>
    <w:basedOn w:val="Normal"/>
    <w:link w:val="TextedebullesCar"/>
    <w:rsid w:val="003C753F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3C753F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F766F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25D08"/>
    <w:rPr>
      <w:rFonts w:eastAsiaTheme="minorHAnsi"/>
      <w:sz w:val="24"/>
      <w:szCs w:val="24"/>
    </w:rPr>
  </w:style>
  <w:style w:type="character" w:styleId="lev">
    <w:name w:val="Strong"/>
    <w:basedOn w:val="Policepardfaut"/>
    <w:uiPriority w:val="22"/>
    <w:qFormat/>
    <w:rsid w:val="00B25D08"/>
    <w:rPr>
      <w:b/>
      <w:bCs/>
    </w:rPr>
  </w:style>
  <w:style w:type="character" w:styleId="Accentuation">
    <w:name w:val="Emphasis"/>
    <w:basedOn w:val="Policepardfaut"/>
    <w:uiPriority w:val="20"/>
    <w:qFormat/>
    <w:rsid w:val="00B25D08"/>
    <w:rPr>
      <w:i/>
      <w:iCs/>
    </w:rPr>
  </w:style>
  <w:style w:type="character" w:customStyle="1" w:styleId="Titre3Car">
    <w:name w:val="Titre 3 Car"/>
    <w:basedOn w:val="Policepardfaut"/>
    <w:link w:val="Titre3"/>
    <w:uiPriority w:val="9"/>
    <w:rsid w:val="003A06F6"/>
    <w:rPr>
      <w:b/>
      <w:bCs/>
      <w:sz w:val="27"/>
      <w:szCs w:val="27"/>
    </w:rPr>
  </w:style>
  <w:style w:type="paragraph" w:customStyle="1" w:styleId="standard">
    <w:name w:val="standard"/>
    <w:basedOn w:val="Normal"/>
    <w:rsid w:val="003A06F6"/>
    <w:pPr>
      <w:spacing w:before="100" w:beforeAutospacing="1" w:after="100" w:afterAutospacing="1"/>
    </w:pPr>
    <w:rPr>
      <w:sz w:val="24"/>
      <w:szCs w:val="24"/>
    </w:rPr>
  </w:style>
  <w:style w:type="paragraph" w:customStyle="1" w:styleId="trt0xe">
    <w:name w:val="trt0xe"/>
    <w:basedOn w:val="Normal"/>
    <w:rsid w:val="003A06F6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08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4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22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63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17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07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344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5207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109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343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770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042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3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8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71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14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00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1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4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cid:image003.jpg@01D6A31A.CEBBA710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ephanie.froger\Desktop\En-t&#234;te%20A4%20-%20Logo%202013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B83E8D-C35F-4B74-AB08-15BBD612ED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En-tête A4 - Logo 2013</Template>
  <TotalTime>452</TotalTime>
  <Pages>1</Pages>
  <Words>126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Institut Ste Therese</Company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Stéphanie Froger</dc:creator>
  <cp:lastModifiedBy>Adeline Broc</cp:lastModifiedBy>
  <cp:revision>78</cp:revision>
  <cp:lastPrinted>2025-06-03T15:11:00Z</cp:lastPrinted>
  <dcterms:created xsi:type="dcterms:W3CDTF">2014-08-25T09:35:00Z</dcterms:created>
  <dcterms:modified xsi:type="dcterms:W3CDTF">2026-10-01T15:29:00Z</dcterms:modified>
</cp:coreProperties>
</file>