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F12" w:rsidRDefault="00C03F12" w:rsidP="00C03F12">
      <w:pPr>
        <w:tabs>
          <w:tab w:val="left" w:pos="5103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</w:t>
      </w:r>
    </w:p>
    <w:p w:rsidR="00C03F12" w:rsidRDefault="00C03F12" w:rsidP="00C03F12">
      <w:pPr>
        <w:tabs>
          <w:tab w:val="left" w:pos="5103"/>
        </w:tabs>
        <w:jc w:val="center"/>
        <w:rPr>
          <w:sz w:val="40"/>
          <w:szCs w:val="40"/>
        </w:rPr>
      </w:pPr>
    </w:p>
    <w:p w:rsidR="00135C71" w:rsidRPr="00C03F12" w:rsidRDefault="00C03F12" w:rsidP="00C03F12">
      <w:pPr>
        <w:tabs>
          <w:tab w:val="left" w:pos="5103"/>
        </w:tabs>
        <w:jc w:val="center"/>
        <w:rPr>
          <w:rFonts w:ascii="Harlow Solid Italic" w:hAnsi="Harlow Solid Italic"/>
          <w:b/>
          <w:sz w:val="48"/>
          <w:szCs w:val="48"/>
        </w:rPr>
      </w:pPr>
      <w:r w:rsidRPr="00C03F12">
        <w:rPr>
          <w:rFonts w:ascii="Harlow Solid Italic" w:hAnsi="Harlow Solid Italic"/>
          <w:b/>
          <w:sz w:val="48"/>
          <w:szCs w:val="48"/>
        </w:rPr>
        <w:t>Comment faire une demande d’Inscription </w:t>
      </w:r>
      <w:r w:rsidR="00BA586E">
        <w:rPr>
          <w:rFonts w:ascii="Harlow Solid Italic" w:hAnsi="Harlow Solid Italic"/>
          <w:b/>
          <w:sz w:val="48"/>
          <w:szCs w:val="48"/>
        </w:rPr>
        <w:t>en 6</w:t>
      </w:r>
      <w:r w:rsidR="008C6F55">
        <w:rPr>
          <w:rFonts w:ascii="Harlow Solid Italic" w:hAnsi="Harlow Solid Italic"/>
          <w:b/>
          <w:sz w:val="48"/>
          <w:szCs w:val="48"/>
        </w:rPr>
        <w:t xml:space="preserve"> -</w:t>
      </w:r>
      <w:proofErr w:type="gramStart"/>
      <w:r w:rsidR="008C6F55">
        <w:rPr>
          <w:rFonts w:ascii="Harlow Solid Italic" w:hAnsi="Harlow Solid Italic"/>
          <w:b/>
          <w:sz w:val="48"/>
          <w:szCs w:val="48"/>
        </w:rPr>
        <w:t>ème</w:t>
      </w:r>
      <w:r w:rsidRPr="00C03F12">
        <w:rPr>
          <w:rFonts w:ascii="Harlow Solid Italic" w:hAnsi="Harlow Solid Italic"/>
          <w:b/>
          <w:sz w:val="48"/>
          <w:szCs w:val="48"/>
        </w:rPr>
        <w:t>?</w:t>
      </w:r>
      <w:proofErr w:type="gramEnd"/>
    </w:p>
    <w:p w:rsidR="00135C71" w:rsidRPr="0025612E" w:rsidRDefault="00135C71" w:rsidP="000108FB">
      <w:pPr>
        <w:tabs>
          <w:tab w:val="left" w:pos="5103"/>
        </w:tabs>
        <w:rPr>
          <w:sz w:val="56"/>
          <w:szCs w:val="56"/>
        </w:rPr>
      </w:pPr>
    </w:p>
    <w:p w:rsidR="00135C71" w:rsidRPr="00213751" w:rsidRDefault="00C03F12" w:rsidP="00C03F12">
      <w:pPr>
        <w:pStyle w:val="Paragraphedeliste"/>
        <w:numPr>
          <w:ilvl w:val="0"/>
          <w:numId w:val="9"/>
        </w:numPr>
        <w:tabs>
          <w:tab w:val="left" w:pos="5103"/>
        </w:tabs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i/>
          <w:sz w:val="32"/>
          <w:szCs w:val="32"/>
        </w:rPr>
        <w:t>Vous imprimez la « Fiche de demande d’inscription</w:t>
      </w:r>
      <w:r w:rsidR="00B415F1">
        <w:rPr>
          <w:rFonts w:ascii="Comic Sans MS" w:hAnsi="Comic Sans MS"/>
          <w:i/>
          <w:sz w:val="32"/>
          <w:szCs w:val="32"/>
        </w:rPr>
        <w:t xml:space="preserve"> </w:t>
      </w:r>
      <w:r>
        <w:rPr>
          <w:rFonts w:ascii="Comic Sans MS" w:hAnsi="Comic Sans MS"/>
          <w:i/>
          <w:sz w:val="32"/>
          <w:szCs w:val="32"/>
        </w:rPr>
        <w:t>» disponible sur ce site ou vous venez au secrétariat en chercher un exemplaire (du lundi au vendredi, entre 7h30 et 12h, entre 13h15 et 18h15, sauf le mercredi après-midi).</w:t>
      </w:r>
      <w:r w:rsidR="00213751">
        <w:rPr>
          <w:rFonts w:ascii="Comic Sans MS" w:hAnsi="Comic Sans MS"/>
          <w:i/>
          <w:sz w:val="32"/>
          <w:szCs w:val="32"/>
        </w:rPr>
        <w:t xml:space="preserve"> </w:t>
      </w:r>
      <w:r w:rsidR="00213751" w:rsidRPr="00213751">
        <w:rPr>
          <w:rFonts w:ascii="Comic Sans MS" w:hAnsi="Comic Sans MS"/>
          <w:i/>
          <w:sz w:val="28"/>
          <w:szCs w:val="28"/>
        </w:rPr>
        <w:t>Nous sommes également fermés les deuxièmes semaines de chaque période de vacances scolaires.</w:t>
      </w:r>
    </w:p>
    <w:p w:rsidR="00C03F12" w:rsidRDefault="00C03F12" w:rsidP="00C03F12">
      <w:pPr>
        <w:pStyle w:val="Paragraphedeliste"/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213751" w:rsidRDefault="00213751" w:rsidP="00C03F12">
      <w:pPr>
        <w:pStyle w:val="Paragraphedeliste"/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C03F12" w:rsidRDefault="00C03F12" w:rsidP="00C03F12">
      <w:pPr>
        <w:pStyle w:val="Paragraphedeliste"/>
        <w:numPr>
          <w:ilvl w:val="0"/>
          <w:numId w:val="9"/>
        </w:num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Vous nous apportez la fiche accompagnée de ce qui vous est demandé (en jaune au dos) ou vous nous l’envoyez par courrier. </w:t>
      </w:r>
      <w:r w:rsidR="00B415F1">
        <w:rPr>
          <w:rFonts w:ascii="Comic Sans MS" w:hAnsi="Comic Sans MS"/>
          <w:i/>
          <w:sz w:val="32"/>
          <w:szCs w:val="32"/>
        </w:rPr>
        <w:t>Institution</w:t>
      </w:r>
      <w:r>
        <w:rPr>
          <w:rFonts w:ascii="Comic Sans MS" w:hAnsi="Comic Sans MS"/>
          <w:i/>
          <w:sz w:val="32"/>
          <w:szCs w:val="32"/>
        </w:rPr>
        <w:t xml:space="preserve"> Sainte-Thérèse</w:t>
      </w:r>
    </w:p>
    <w:p w:rsidR="00C03F12" w:rsidRDefault="00C03F12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       </w:t>
      </w:r>
      <w:r w:rsidRPr="00C03F12">
        <w:rPr>
          <w:rFonts w:ascii="Comic Sans MS" w:hAnsi="Comic Sans MS"/>
          <w:i/>
          <w:sz w:val="32"/>
          <w:szCs w:val="32"/>
        </w:rPr>
        <w:t>4, avenue Joseph Revelli</w:t>
      </w:r>
    </w:p>
    <w:p w:rsidR="00C03F12" w:rsidRDefault="00C03F12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       06000   NICE</w:t>
      </w:r>
    </w:p>
    <w:p w:rsidR="00C03F12" w:rsidRDefault="00C03F12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213751" w:rsidRDefault="00213751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C03F12" w:rsidRDefault="0006446D" w:rsidP="00C03F12">
      <w:pPr>
        <w:pStyle w:val="Paragraphedeliste"/>
        <w:numPr>
          <w:ilvl w:val="0"/>
          <w:numId w:val="9"/>
        </w:num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Pour les demandes en </w:t>
      </w:r>
      <w:r w:rsidR="00B415F1">
        <w:rPr>
          <w:rFonts w:ascii="Comic Sans MS" w:hAnsi="Comic Sans MS"/>
          <w:i/>
          <w:sz w:val="32"/>
          <w:szCs w:val="32"/>
        </w:rPr>
        <w:t>6</w:t>
      </w:r>
      <w:r w:rsidR="00B415F1">
        <w:rPr>
          <w:rFonts w:ascii="Comic Sans MS" w:hAnsi="Comic Sans MS"/>
          <w:i/>
          <w:sz w:val="32"/>
          <w:szCs w:val="32"/>
          <w:vertAlign w:val="superscript"/>
        </w:rPr>
        <w:t>eme</w:t>
      </w:r>
      <w:r w:rsidR="00213751">
        <w:rPr>
          <w:rFonts w:ascii="Comic Sans MS" w:hAnsi="Comic Sans MS"/>
          <w:i/>
          <w:sz w:val="32"/>
          <w:szCs w:val="32"/>
        </w:rPr>
        <w:t>, un rendez-vous est donné avec le Chef d’Etablissement</w:t>
      </w:r>
      <w:r w:rsidR="00B415F1">
        <w:rPr>
          <w:rFonts w:ascii="Comic Sans MS" w:hAnsi="Comic Sans MS"/>
          <w:i/>
          <w:sz w:val="32"/>
          <w:szCs w:val="32"/>
        </w:rPr>
        <w:t xml:space="preserve"> (Au moins un parent et l’enfant obligatoirement)</w:t>
      </w:r>
      <w:r w:rsidR="00213751">
        <w:rPr>
          <w:rFonts w:ascii="Comic Sans MS" w:hAnsi="Comic Sans MS"/>
          <w:i/>
          <w:sz w:val="32"/>
          <w:szCs w:val="32"/>
        </w:rPr>
        <w:t xml:space="preserve">. </w:t>
      </w:r>
      <w:bookmarkStart w:id="0" w:name="_GoBack"/>
      <w:bookmarkEnd w:id="0"/>
    </w:p>
    <w:p w:rsidR="00447A91" w:rsidRDefault="00447A91" w:rsidP="00447A91">
      <w:pPr>
        <w:pStyle w:val="Paragraphedeliste"/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213751" w:rsidRDefault="00213751" w:rsidP="00213751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213751" w:rsidRPr="00213751" w:rsidRDefault="005E2ECA" w:rsidP="00213751">
      <w:pPr>
        <w:pStyle w:val="Paragraphedeliste"/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7" type="#_x0000_t202" style="position:absolute;left:0;text-align:left;margin-left:0;margin-top:14.7pt;width:448.65pt;height:44.75pt;z-index:251661312;visibility:visible;mso-height-percent:200;mso-wrap-distance-left:9pt;mso-wrap-distance-top:3.6pt;mso-wrap-distance-right:9pt;mso-wrap-distance-bottom:3.6pt;mso-position-horizontal:center;mso-position-horizontal-relative:text;mso-position-vertical:absolute;mso-position-vertical-relative:text;mso-height-percent:200;mso-width-relative:margin;mso-height-relative:margin;v-text-anchor:top" fillcolor="#9bbb59 [3206]" strokecolor="#f2f2f2 [3041]" strokeweight="3pt">
            <v:shadow on="t" type="perspective" color="#4e6128 [1606]" opacity=".5" offset="1pt" offset2="-1pt"/>
            <v:textbox style="mso-fit-shape-to-text:t">
              <w:txbxContent>
                <w:p w:rsidR="00E01142" w:rsidRDefault="00E01142" w:rsidP="00E01142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E01142">
                    <w:rPr>
                      <w:b/>
                      <w:sz w:val="32"/>
                      <w:szCs w:val="32"/>
                    </w:rPr>
                    <w:t xml:space="preserve">Dernier délai pour rendre les documents :  </w:t>
                  </w:r>
                </w:p>
                <w:p w:rsidR="00E01142" w:rsidRPr="00E01142" w:rsidRDefault="00E01142" w:rsidP="00E01142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E01142">
                    <w:rPr>
                      <w:b/>
                      <w:sz w:val="32"/>
                      <w:szCs w:val="32"/>
                    </w:rPr>
                    <w:t xml:space="preserve">Vendredi </w:t>
                  </w:r>
                  <w:r w:rsidR="00B415F1">
                    <w:rPr>
                      <w:b/>
                      <w:sz w:val="32"/>
                      <w:szCs w:val="32"/>
                    </w:rPr>
                    <w:t>1</w:t>
                  </w:r>
                  <w:r w:rsidR="005E2ECA">
                    <w:rPr>
                      <w:b/>
                      <w:sz w:val="32"/>
                      <w:szCs w:val="32"/>
                    </w:rPr>
                    <w:t>8</w:t>
                  </w:r>
                  <w:r w:rsidR="00B415F1">
                    <w:rPr>
                      <w:b/>
                      <w:sz w:val="32"/>
                      <w:szCs w:val="32"/>
                    </w:rPr>
                    <w:t xml:space="preserve"> Décembre</w:t>
                  </w:r>
                  <w:r w:rsidR="00FA054A">
                    <w:rPr>
                      <w:b/>
                      <w:sz w:val="32"/>
                      <w:szCs w:val="32"/>
                    </w:rPr>
                    <w:t xml:space="preserve"> 202</w:t>
                  </w:r>
                  <w:r w:rsidR="005E2ECA">
                    <w:rPr>
                      <w:b/>
                      <w:sz w:val="32"/>
                      <w:szCs w:val="32"/>
                    </w:rPr>
                    <w:t>6</w:t>
                  </w:r>
                </w:p>
              </w:txbxContent>
            </v:textbox>
            <w10:wrap type="square"/>
          </v:shape>
        </w:pic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3A06F6" w:rsidRPr="00135C71" w:rsidRDefault="003A06F6" w:rsidP="003A06F6">
      <w:pPr>
        <w:tabs>
          <w:tab w:val="left" w:pos="5670"/>
        </w:tabs>
        <w:rPr>
          <w:b/>
          <w:sz w:val="24"/>
          <w:szCs w:val="24"/>
        </w:rPr>
      </w:pPr>
    </w:p>
    <w:sectPr w:rsidR="003A06F6" w:rsidRPr="00135C71" w:rsidSect="008D015A">
      <w:headerReference w:type="default" r:id="rId8"/>
      <w:footerReference w:type="default" r:id="rId9"/>
      <w:pgSz w:w="11906" w:h="16838" w:code="9"/>
      <w:pgMar w:top="851" w:right="851" w:bottom="851" w:left="851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F12" w:rsidRDefault="00366F12">
      <w:r>
        <w:separator/>
      </w:r>
    </w:p>
  </w:endnote>
  <w:endnote w:type="continuationSeparator" w:id="0">
    <w:p w:rsidR="00366F12" w:rsidRDefault="0036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40" w:type="dxa"/>
      <w:jc w:val="center"/>
      <w:tblLook w:val="04A0" w:firstRow="1" w:lastRow="0" w:firstColumn="1" w:lastColumn="0" w:noHBand="0" w:noVBand="1"/>
    </w:tblPr>
    <w:tblGrid>
      <w:gridCol w:w="1694"/>
      <w:gridCol w:w="7061"/>
      <w:gridCol w:w="2585"/>
    </w:tblGrid>
    <w:tr w:rsidR="00D27798" w:rsidTr="00235438">
      <w:trPr>
        <w:jc w:val="center"/>
      </w:trPr>
      <w:tc>
        <w:tcPr>
          <w:tcW w:w="1418" w:type="dxa"/>
          <w:vAlign w:val="center"/>
        </w:tcPr>
        <w:p w:rsidR="00D27798" w:rsidRPr="00CF1B53" w:rsidRDefault="00373B68" w:rsidP="009F54EE">
          <w:pPr>
            <w:pStyle w:val="Retraitcorpsdetexte"/>
            <w:tabs>
              <w:tab w:val="left" w:pos="1232"/>
            </w:tabs>
            <w:ind w:left="59" w:right="54"/>
            <w:jc w:val="center"/>
            <w:rPr>
              <w:sz w:val="6"/>
              <w:szCs w:val="6"/>
            </w:rPr>
          </w:pPr>
          <w:r>
            <w:rPr>
              <w:noProof/>
              <w:color w:val="1F497D"/>
            </w:rPr>
            <w:drawing>
              <wp:inline distT="0" distB="0" distL="0" distR="0" wp14:anchorId="67BF75EC" wp14:editId="371BBDBF">
                <wp:extent cx="866775" cy="777417"/>
                <wp:effectExtent l="0" t="0" r="0" b="0"/>
                <wp:docPr id="2" name="Image 2" descr="cid:image002.png@01DC36F0.86ECD0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2.png@01DC36F0.86ECD0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4110" cy="801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4" w:type="dxa"/>
          <w:vAlign w:val="center"/>
        </w:tcPr>
        <w:p w:rsidR="00D27798" w:rsidRPr="00235438" w:rsidRDefault="00D27798" w:rsidP="009F54EE">
          <w:pPr>
            <w:pStyle w:val="Pieddepage"/>
            <w:tabs>
              <w:tab w:val="clear" w:pos="4536"/>
              <w:tab w:val="clear" w:pos="9072"/>
            </w:tabs>
            <w:ind w:left="-119"/>
            <w:jc w:val="center"/>
            <w:rPr>
              <w:sz w:val="10"/>
              <w:szCs w:val="10"/>
            </w:rPr>
          </w:pPr>
          <w:r w:rsidRPr="00235438">
            <w:rPr>
              <w:rFonts w:ascii="Calibri" w:hAnsi="Calibri"/>
              <w:sz w:val="18"/>
              <w:szCs w:val="18"/>
            </w:rPr>
            <w:br/>
            <w:t xml:space="preserve">Internet : www.sainte-therese-nice.com </w:t>
          </w:r>
          <w:r w:rsidR="00EE2BBC">
            <w:rPr>
              <w:rFonts w:ascii="Calibri" w:hAnsi="Calibri"/>
              <w:sz w:val="18"/>
              <w:szCs w:val="18"/>
            </w:rPr>
            <w:t xml:space="preserve">        </w:t>
          </w:r>
          <w:r>
            <w:rPr>
              <w:rFonts w:ascii="Calibri" w:hAnsi="Calibri"/>
              <w:sz w:val="18"/>
              <w:szCs w:val="18"/>
            </w:rPr>
            <w:t xml:space="preserve">      </w:t>
          </w:r>
          <w:r w:rsidRPr="00235438">
            <w:rPr>
              <w:rFonts w:ascii="Calibri" w:hAnsi="Calibri"/>
              <w:sz w:val="18"/>
              <w:szCs w:val="18"/>
            </w:rPr>
            <w:t xml:space="preserve">E-mail : </w:t>
          </w:r>
          <w:hyperlink r:id="rId3" w:history="1">
            <w:r w:rsidR="00373B68" w:rsidRPr="00DC47D2">
              <w:rPr>
                <w:rStyle w:val="Lienhypertexte"/>
                <w:rFonts w:ascii="Calibri" w:hAnsi="Calibri"/>
                <w:sz w:val="18"/>
                <w:szCs w:val="18"/>
              </w:rPr>
              <w:t>secretariat@sainte-therese-nice.com</w:t>
            </w:r>
          </w:hyperlink>
          <w:r w:rsidR="00373B68">
            <w:rPr>
              <w:rFonts w:ascii="Calibri" w:hAnsi="Calibri"/>
              <w:sz w:val="18"/>
              <w:szCs w:val="18"/>
            </w:rPr>
            <w:t xml:space="preserve">             </w:t>
          </w:r>
          <w:r w:rsidRPr="00235438">
            <w:rPr>
              <w:rFonts w:ascii="Calibri" w:hAnsi="Calibri"/>
              <w:sz w:val="18"/>
              <w:szCs w:val="18"/>
            </w:rPr>
            <w:br/>
          </w:r>
        </w:p>
        <w:p w:rsidR="00D27798" w:rsidRPr="00CF1B53" w:rsidRDefault="005E2ECA" w:rsidP="009F54EE">
          <w:pPr>
            <w:pStyle w:val="Pieddepage"/>
            <w:tabs>
              <w:tab w:val="clear" w:pos="4536"/>
              <w:tab w:val="clear" w:pos="9072"/>
            </w:tabs>
            <w:ind w:left="-119"/>
            <w:jc w:val="center"/>
            <w:rPr>
              <w:rFonts w:ascii="Arial" w:hAnsi="Arial" w:cs="Arial"/>
              <w:sz w:val="30"/>
              <w:szCs w:val="30"/>
            </w:rPr>
          </w:pPr>
          <w:r>
            <w:pict>
              <v:rect id="_x0000_i1025" style="width:443.4pt;height:.05pt" o:hrpct="989" o:hralign="center" o:hrstd="t" o:hr="t" fillcolor="#558097" stroked="f"/>
            </w:pict>
          </w:r>
          <w:r w:rsidR="00D27798" w:rsidRPr="00235438">
            <w:rPr>
              <w:rFonts w:ascii="Calibri" w:hAnsi="Calibri" w:cs="Arial"/>
              <w:sz w:val="21"/>
              <w:szCs w:val="21"/>
            </w:rPr>
            <w:t>ÉTABLISSEMENT CATHOLIQUE D’ENSEIGNEMENT SOUS CONTRAT D’ASSOCIATION</w:t>
          </w:r>
        </w:p>
      </w:tc>
      <w:tc>
        <w:tcPr>
          <w:tcW w:w="1418" w:type="dxa"/>
          <w:vAlign w:val="center"/>
        </w:tcPr>
        <w:p w:rsidR="00D27798" w:rsidRDefault="00373B68" w:rsidP="009F54EE">
          <w:pPr>
            <w:pStyle w:val="Retraitcorpsdetexte"/>
            <w:ind w:left="0" w:right="-1"/>
            <w:jc w:val="center"/>
          </w:pPr>
          <w:r w:rsidRPr="00C10E82">
            <w:rPr>
              <w:noProof/>
              <w:sz w:val="24"/>
              <w:szCs w:val="24"/>
            </w:rPr>
            <w:drawing>
              <wp:inline distT="0" distB="0" distL="0" distR="0" wp14:anchorId="26D0CABD" wp14:editId="32FE7673">
                <wp:extent cx="1504950" cy="428625"/>
                <wp:effectExtent l="0" t="0" r="0" b="0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5164" cy="4286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27798" w:rsidRPr="00CF1B53" w:rsidRDefault="00D27798" w:rsidP="00CF1B53">
    <w:pPr>
      <w:pStyle w:val="Pieddepag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F12" w:rsidRDefault="00366F12">
      <w:r>
        <w:separator/>
      </w:r>
    </w:p>
  </w:footnote>
  <w:footnote w:type="continuationSeparator" w:id="0">
    <w:p w:rsidR="00366F12" w:rsidRDefault="00366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98" w:rsidRDefault="005E2ECA" w:rsidP="00F56915">
    <w:pPr>
      <w:pStyle w:val="En-tte"/>
      <w:tabs>
        <w:tab w:val="clear" w:pos="4536"/>
        <w:tab w:val="clear" w:pos="9072"/>
        <w:tab w:val="left" w:pos="7860"/>
      </w:tabs>
      <w:ind w:left="-851" w:right="-569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193.4pt;margin-top:11.1pt;width:125.75pt;height:40.9pt;z-index:251658240;mso-height-percent:200;mso-height-percent:200;mso-width-relative:margin;mso-height-relative:margin">
          <v:textbox style="mso-fit-shape-to-text:t">
            <w:txbxContent>
              <w:p w:rsidR="00F56915" w:rsidRDefault="00D27798" w:rsidP="008D015A">
                <w:pPr>
                  <w:jc w:val="center"/>
                  <w:rPr>
                    <w:rFonts w:ascii="Calibri" w:hAnsi="Calibri"/>
                    <w:sz w:val="18"/>
                    <w:szCs w:val="18"/>
                  </w:rPr>
                </w:pPr>
                <w:r>
                  <w:rPr>
                    <w:rFonts w:ascii="Calibri" w:hAnsi="Calibri"/>
                    <w:sz w:val="18"/>
                    <w:szCs w:val="18"/>
                  </w:rPr>
                  <w:t xml:space="preserve">4 avenue Joseph Revelli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06000</w:t>
                </w:r>
                <w:r w:rsidR="00F56915">
                  <w:rPr>
                    <w:rFonts w:ascii="Calibri" w:hAnsi="Calibri"/>
                    <w:sz w:val="18"/>
                    <w:szCs w:val="18"/>
                  </w:rPr>
                  <w:t xml:space="preserve"> 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Nice</w:t>
                </w:r>
                <w:r>
                  <w:rPr>
                    <w:rFonts w:ascii="Calibri" w:hAnsi="Calibri"/>
                    <w:sz w:val="18"/>
                    <w:szCs w:val="18"/>
                  </w:rPr>
                  <w:t xml:space="preserve">      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</w:t>
                </w:r>
              </w:p>
              <w:p w:rsidR="00D27798" w:rsidRDefault="00D27798" w:rsidP="008D015A">
                <w:pPr>
                  <w:jc w:val="center"/>
                </w:pPr>
                <w:r w:rsidRPr="00235438">
                  <w:rPr>
                    <w:rFonts w:ascii="Calibri" w:hAnsi="Calibri"/>
                    <w:sz w:val="18"/>
                    <w:szCs w:val="18"/>
                  </w:rPr>
                  <w:t>Tél. 04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93.86</w:t>
                </w:r>
                <w:r>
                  <w:rPr>
                    <w:rFonts w:ascii="Calibri" w:hAnsi="Calibri"/>
                    <w:sz w:val="18"/>
                    <w:szCs w:val="18"/>
                  </w:rPr>
                  <w:t>.5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7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86</w:t>
                </w:r>
              </w:p>
            </w:txbxContent>
          </v:textbox>
        </v:shape>
      </w:pict>
    </w:r>
    <w:r w:rsidR="00D27798">
      <w:t xml:space="preserve">                                        </w:t>
    </w:r>
    <w:r w:rsidR="00135C71">
      <w:rPr>
        <w:noProof/>
      </w:rPr>
      <w:drawing>
        <wp:inline distT="0" distB="0" distL="0" distR="0" wp14:anchorId="673DC889" wp14:editId="539FE01F">
          <wp:extent cx="952500" cy="971550"/>
          <wp:effectExtent l="0" t="0" r="0" b="0"/>
          <wp:docPr id="3" name="Image 6" descr="cid:image001.png@01DB9DA4.AB91FB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6" descr="cid:image001.png@01DB9DA4.AB91FB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27798">
      <w:t xml:space="preserve">                                     </w:t>
    </w:r>
    <w:r w:rsidR="00F56915">
      <w:tab/>
      <w:t xml:space="preserve">          </w:t>
    </w:r>
    <w:r>
      <w:rPr>
        <w:noProof/>
      </w:rPr>
      <w:drawing>
        <wp:inline distT="0" distB="0" distL="0" distR="0" wp14:anchorId="46E871E7" wp14:editId="5E667A7E">
          <wp:extent cx="1009015" cy="1117512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11961" cy="1120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27798" w:rsidRDefault="00D27798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B521C"/>
    <w:multiLevelType w:val="hybridMultilevel"/>
    <w:tmpl w:val="C8DE62DA"/>
    <w:lvl w:ilvl="0" w:tplc="F126E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61718"/>
    <w:multiLevelType w:val="hybridMultilevel"/>
    <w:tmpl w:val="25B27022"/>
    <w:lvl w:ilvl="0" w:tplc="7C984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51CCB"/>
    <w:multiLevelType w:val="multilevel"/>
    <w:tmpl w:val="94B8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50191D"/>
    <w:multiLevelType w:val="multilevel"/>
    <w:tmpl w:val="3D92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02DAF"/>
    <w:multiLevelType w:val="multilevel"/>
    <w:tmpl w:val="9874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563BFB"/>
    <w:multiLevelType w:val="hybridMultilevel"/>
    <w:tmpl w:val="946C8AE8"/>
    <w:lvl w:ilvl="0" w:tplc="7FB84550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977"/>
    <w:rsid w:val="000009D2"/>
    <w:rsid w:val="000108FB"/>
    <w:rsid w:val="00040616"/>
    <w:rsid w:val="00054CF9"/>
    <w:rsid w:val="0006446D"/>
    <w:rsid w:val="00065EB5"/>
    <w:rsid w:val="000A47DD"/>
    <w:rsid w:val="000F3C03"/>
    <w:rsid w:val="00113A41"/>
    <w:rsid w:val="00135C71"/>
    <w:rsid w:val="00175F7C"/>
    <w:rsid w:val="001865DB"/>
    <w:rsid w:val="00186E13"/>
    <w:rsid w:val="001873AA"/>
    <w:rsid w:val="001C4792"/>
    <w:rsid w:val="001D3621"/>
    <w:rsid w:val="001F5DB3"/>
    <w:rsid w:val="00204160"/>
    <w:rsid w:val="00211538"/>
    <w:rsid w:val="00213751"/>
    <w:rsid w:val="00217ECB"/>
    <w:rsid w:val="00235438"/>
    <w:rsid w:val="00237C6D"/>
    <w:rsid w:val="00244E55"/>
    <w:rsid w:val="0025612E"/>
    <w:rsid w:val="00261F4D"/>
    <w:rsid w:val="00277244"/>
    <w:rsid w:val="002D6DB6"/>
    <w:rsid w:val="002F795E"/>
    <w:rsid w:val="00306B3D"/>
    <w:rsid w:val="003621C4"/>
    <w:rsid w:val="003640E7"/>
    <w:rsid w:val="00366F12"/>
    <w:rsid w:val="00371B20"/>
    <w:rsid w:val="00373B68"/>
    <w:rsid w:val="003A06F6"/>
    <w:rsid w:val="003C753F"/>
    <w:rsid w:val="003D1CFE"/>
    <w:rsid w:val="00401B43"/>
    <w:rsid w:val="00447A91"/>
    <w:rsid w:val="004A6C09"/>
    <w:rsid w:val="004C568E"/>
    <w:rsid w:val="004D0FB3"/>
    <w:rsid w:val="004E4582"/>
    <w:rsid w:val="004F3977"/>
    <w:rsid w:val="00501F59"/>
    <w:rsid w:val="00514D3D"/>
    <w:rsid w:val="005247A1"/>
    <w:rsid w:val="00530021"/>
    <w:rsid w:val="00587D41"/>
    <w:rsid w:val="005C201F"/>
    <w:rsid w:val="005E2ECA"/>
    <w:rsid w:val="005F03D7"/>
    <w:rsid w:val="00697186"/>
    <w:rsid w:val="006C066C"/>
    <w:rsid w:val="006E4A19"/>
    <w:rsid w:val="0071624D"/>
    <w:rsid w:val="00736123"/>
    <w:rsid w:val="007849FA"/>
    <w:rsid w:val="007C604F"/>
    <w:rsid w:val="008046A9"/>
    <w:rsid w:val="00816043"/>
    <w:rsid w:val="00821C03"/>
    <w:rsid w:val="00834F68"/>
    <w:rsid w:val="00852457"/>
    <w:rsid w:val="008828A9"/>
    <w:rsid w:val="008C6F55"/>
    <w:rsid w:val="008D015A"/>
    <w:rsid w:val="008E2266"/>
    <w:rsid w:val="00953346"/>
    <w:rsid w:val="009679A1"/>
    <w:rsid w:val="009D605B"/>
    <w:rsid w:val="009F0E19"/>
    <w:rsid w:val="009F1DD5"/>
    <w:rsid w:val="009F54EE"/>
    <w:rsid w:val="00A01D23"/>
    <w:rsid w:val="00A0261D"/>
    <w:rsid w:val="00A11B71"/>
    <w:rsid w:val="00A43F46"/>
    <w:rsid w:val="00A723E9"/>
    <w:rsid w:val="00A80D0E"/>
    <w:rsid w:val="00AA1B6C"/>
    <w:rsid w:val="00AC36B3"/>
    <w:rsid w:val="00AD0D9A"/>
    <w:rsid w:val="00AE2C9A"/>
    <w:rsid w:val="00AF096E"/>
    <w:rsid w:val="00B10E1F"/>
    <w:rsid w:val="00B20971"/>
    <w:rsid w:val="00B25D08"/>
    <w:rsid w:val="00B415F1"/>
    <w:rsid w:val="00B4314F"/>
    <w:rsid w:val="00B56F55"/>
    <w:rsid w:val="00B81FC1"/>
    <w:rsid w:val="00BA586E"/>
    <w:rsid w:val="00BB52D7"/>
    <w:rsid w:val="00BB61D6"/>
    <w:rsid w:val="00BD0CF5"/>
    <w:rsid w:val="00BE0C64"/>
    <w:rsid w:val="00BF1F60"/>
    <w:rsid w:val="00C00401"/>
    <w:rsid w:val="00C03F12"/>
    <w:rsid w:val="00C12911"/>
    <w:rsid w:val="00C209A8"/>
    <w:rsid w:val="00C225C8"/>
    <w:rsid w:val="00C44BE2"/>
    <w:rsid w:val="00C53FF5"/>
    <w:rsid w:val="00C956F9"/>
    <w:rsid w:val="00CC0A06"/>
    <w:rsid w:val="00CC3A61"/>
    <w:rsid w:val="00CF036A"/>
    <w:rsid w:val="00CF1B53"/>
    <w:rsid w:val="00D01FD2"/>
    <w:rsid w:val="00D0760A"/>
    <w:rsid w:val="00D27798"/>
    <w:rsid w:val="00D40853"/>
    <w:rsid w:val="00D449E9"/>
    <w:rsid w:val="00D50B00"/>
    <w:rsid w:val="00D865A6"/>
    <w:rsid w:val="00D86B1D"/>
    <w:rsid w:val="00DF738D"/>
    <w:rsid w:val="00E01142"/>
    <w:rsid w:val="00E26444"/>
    <w:rsid w:val="00E62F6E"/>
    <w:rsid w:val="00E66DD9"/>
    <w:rsid w:val="00E708C0"/>
    <w:rsid w:val="00E93D87"/>
    <w:rsid w:val="00EB1B8A"/>
    <w:rsid w:val="00EE1354"/>
    <w:rsid w:val="00EE2BBC"/>
    <w:rsid w:val="00EF4F45"/>
    <w:rsid w:val="00EF5A37"/>
    <w:rsid w:val="00F112DB"/>
    <w:rsid w:val="00F3433F"/>
    <w:rsid w:val="00F528E2"/>
    <w:rsid w:val="00F56915"/>
    <w:rsid w:val="00F661F9"/>
    <w:rsid w:val="00F766FA"/>
    <w:rsid w:val="00F81870"/>
    <w:rsid w:val="00FA054A"/>
    <w:rsid w:val="00FA0A5E"/>
    <w:rsid w:val="00FB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7765582C"/>
  <w15:docId w15:val="{9AE813E4-A041-45CF-8E51-BBE7AE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paragraph" w:styleId="Titre3">
    <w:name w:val="heading 3"/>
    <w:basedOn w:val="Normal"/>
    <w:link w:val="Titre3Car"/>
    <w:uiPriority w:val="9"/>
    <w:qFormat/>
    <w:rsid w:val="003A06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rsid w:val="003A06F6"/>
    <w:rPr>
      <w:b/>
      <w:bCs/>
      <w:sz w:val="27"/>
      <w:szCs w:val="27"/>
    </w:rPr>
  </w:style>
  <w:style w:type="paragraph" w:customStyle="1" w:styleId="standard">
    <w:name w:val="standard"/>
    <w:basedOn w:val="Normal"/>
    <w:rsid w:val="003A06F6"/>
    <w:pPr>
      <w:spacing w:before="100" w:beforeAutospacing="1" w:after="100" w:afterAutospacing="1"/>
    </w:pPr>
    <w:rPr>
      <w:sz w:val="24"/>
      <w:szCs w:val="24"/>
    </w:rPr>
  </w:style>
  <w:style w:type="paragraph" w:customStyle="1" w:styleId="trt0xe">
    <w:name w:val="trt0xe"/>
    <w:basedOn w:val="Normal"/>
    <w:rsid w:val="003A06F6"/>
    <w:pPr>
      <w:spacing w:before="100" w:beforeAutospacing="1" w:after="100" w:afterAutospacing="1"/>
    </w:pPr>
    <w:rPr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37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0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0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sainte-therese-nice.com" TargetMode="External"/><Relationship Id="rId2" Type="http://schemas.openxmlformats.org/officeDocument/2006/relationships/image" Target="cid:image002.png@01DC36F0.86ECD070" TargetMode="External"/><Relationship Id="rId1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C5820-7A54-4D24-9894-7EF3511A3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450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Froger</dc:creator>
  <cp:lastModifiedBy>Patrick Pinel</cp:lastModifiedBy>
  <cp:revision>79</cp:revision>
  <cp:lastPrinted>2025-06-03T15:11:00Z</cp:lastPrinted>
  <dcterms:created xsi:type="dcterms:W3CDTF">2014-08-25T09:35:00Z</dcterms:created>
  <dcterms:modified xsi:type="dcterms:W3CDTF">2026-09-29T15:59:00Z</dcterms:modified>
</cp:coreProperties>
</file>