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8AD" w:rsidRPr="0000558B" w:rsidRDefault="007836AE" w:rsidP="00A658AD">
      <w:pPr>
        <w:spacing w:line="360" w:lineRule="auto"/>
        <w:rPr>
          <w:b/>
        </w:rPr>
      </w:pPr>
      <w:r>
        <w:rPr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2353310</wp:posOffset>
                </wp:positionH>
                <wp:positionV relativeFrom="paragraph">
                  <wp:posOffset>24130</wp:posOffset>
                </wp:positionV>
                <wp:extent cx="3592830" cy="240665"/>
                <wp:effectExtent l="12065" t="5080" r="508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2830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B5F" w:rsidRDefault="007B6B5F" w:rsidP="00A658AD">
                            <w:pPr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4 avenue Joseph Revelli     </w:t>
                            </w:r>
                            <w:r w:rsidRPr="00235438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06000 Nice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235438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Tél. 04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.</w:t>
                            </w:r>
                            <w:r w:rsidRPr="00235438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93.86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.5</w:t>
                            </w:r>
                            <w:r w:rsidRPr="00235438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.</w:t>
                            </w:r>
                            <w:r w:rsidRPr="00235438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.3pt;margin-top:1.9pt;width:282.9pt;height:18.9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">
                <v:textbox style="mso-fit-shape-to-text:t">
                  <w:txbxContent>
                    <w:p w:rsidR="007B6B5F" w:rsidRDefault="007B6B5F" w:rsidP="00A658AD">
                      <w:pPr>
                        <w:jc w:val="center"/>
                      </w:pP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4 avenue Joseph Revelli     </w:t>
                      </w:r>
                      <w:r w:rsidRPr="00235438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06000 Nice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          </w:t>
                      </w:r>
                      <w:r w:rsidRPr="00235438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Tél. 04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.</w:t>
                      </w:r>
                      <w:r w:rsidRPr="00235438">
                        <w:rPr>
                          <w:rFonts w:ascii="Calibri" w:hAnsi="Calibri"/>
                          <w:sz w:val="18"/>
                          <w:szCs w:val="18"/>
                        </w:rPr>
                        <w:t>93.86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.5</w:t>
                      </w:r>
                      <w:r w:rsidRPr="00235438">
                        <w:rPr>
                          <w:rFonts w:ascii="Calibri" w:hAnsi="Calibri"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Calibri" w:hAnsi="Calibri"/>
                          <w:sz w:val="18"/>
                          <w:szCs w:val="18"/>
                        </w:rPr>
                        <w:t>.</w:t>
                      </w:r>
                      <w:r w:rsidRPr="00235438">
                        <w:rPr>
                          <w:rFonts w:ascii="Calibri" w:hAnsi="Calibri"/>
                          <w:sz w:val="18"/>
                          <w:szCs w:val="18"/>
                        </w:rPr>
                        <w:t>86</w:t>
                      </w:r>
                    </w:p>
                  </w:txbxContent>
                </v:textbox>
              </v:shape>
            </w:pict>
          </mc:Fallback>
        </mc:AlternateContent>
      </w:r>
      <w:r w:rsidR="0032430B">
        <w:rPr>
          <w:b/>
          <w:sz w:val="28"/>
          <w:szCs w:val="24"/>
        </w:rPr>
        <w:t xml:space="preserve">            </w:t>
      </w:r>
      <w:r w:rsidR="00B8133C">
        <w:rPr>
          <w:noProof/>
        </w:rPr>
        <w:drawing>
          <wp:inline distT="0" distB="0" distL="0" distR="0" wp14:anchorId="5E6D24D0" wp14:editId="1AC3608D">
            <wp:extent cx="1045845" cy="993140"/>
            <wp:effectExtent l="0" t="0" r="1905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430B">
        <w:rPr>
          <w:b/>
          <w:sz w:val="28"/>
          <w:szCs w:val="24"/>
        </w:rPr>
        <w:t xml:space="preserve"> </w:t>
      </w:r>
      <w:r w:rsidR="004D3B5F">
        <w:rPr>
          <w:b/>
          <w:sz w:val="28"/>
          <w:szCs w:val="24"/>
        </w:rPr>
        <w:t xml:space="preserve">                                                                    </w:t>
      </w:r>
      <w:r w:rsidR="004D3B5F" w:rsidRPr="00F87F6A">
        <w:rPr>
          <w:b/>
          <w:vertAlign w:val="superscript"/>
        </w:rPr>
        <w:t xml:space="preserve">Mise à jour </w:t>
      </w:r>
      <w:proofErr w:type="gramStart"/>
      <w:r w:rsidR="004D3B5F" w:rsidRPr="00F87F6A">
        <w:rPr>
          <w:b/>
          <w:vertAlign w:val="superscript"/>
        </w:rPr>
        <w:t>du</w:t>
      </w:r>
      <w:r w:rsidR="00FF65B6" w:rsidRPr="00F87F6A">
        <w:rPr>
          <w:b/>
          <w:vertAlign w:val="superscript"/>
        </w:rPr>
        <w:t xml:space="preserve"> </w:t>
      </w:r>
      <w:r w:rsidR="004D3B5F" w:rsidRPr="00F87F6A">
        <w:rPr>
          <w:b/>
          <w:vertAlign w:val="superscript"/>
        </w:rPr>
        <w:t xml:space="preserve"> </w:t>
      </w:r>
      <w:r w:rsidR="00524496">
        <w:rPr>
          <w:b/>
          <w:vertAlign w:val="superscript"/>
        </w:rPr>
        <w:t>30</w:t>
      </w:r>
      <w:proofErr w:type="gramEnd"/>
      <w:r w:rsidR="00524496">
        <w:rPr>
          <w:b/>
          <w:vertAlign w:val="superscript"/>
        </w:rPr>
        <w:t>/09/20</w:t>
      </w:r>
      <w:r w:rsidR="009D5414">
        <w:rPr>
          <w:b/>
          <w:vertAlign w:val="superscript"/>
        </w:rPr>
        <w:t>26</w:t>
      </w:r>
    </w:p>
    <w:p w:rsidR="009B43C6" w:rsidRDefault="009B43C6" w:rsidP="00A658AD">
      <w:pPr>
        <w:spacing w:line="360" w:lineRule="auto"/>
        <w:jc w:val="center"/>
        <w:rPr>
          <w:b/>
          <w:sz w:val="32"/>
          <w:szCs w:val="32"/>
          <w:u w:val="single"/>
        </w:rPr>
      </w:pPr>
    </w:p>
    <w:p w:rsidR="00A658AD" w:rsidRPr="009B43C6" w:rsidRDefault="001F2CD7" w:rsidP="00A658AD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  <w:u w:val="single"/>
        </w:rPr>
      </w:pPr>
      <w:r w:rsidRPr="009B43C6">
        <w:rPr>
          <w:rFonts w:ascii="Calibri Light" w:hAnsi="Calibri Light" w:cs="Calibri Light"/>
          <w:b/>
          <w:sz w:val="28"/>
          <w:szCs w:val="28"/>
          <w:u w:val="single"/>
        </w:rPr>
        <w:t xml:space="preserve">REGLEMENT INTERIEUR </w:t>
      </w:r>
      <w:r w:rsidR="00524496" w:rsidRPr="009B43C6">
        <w:rPr>
          <w:rFonts w:ascii="Calibri Light" w:hAnsi="Calibri Light" w:cs="Calibri Light"/>
          <w:b/>
          <w:sz w:val="28"/>
          <w:szCs w:val="28"/>
          <w:u w:val="single"/>
        </w:rPr>
        <w:t>(familles</w:t>
      </w:r>
      <w:r w:rsidRPr="009B43C6">
        <w:rPr>
          <w:rFonts w:ascii="Calibri Light" w:hAnsi="Calibri Light" w:cs="Calibri Light"/>
          <w:b/>
          <w:sz w:val="28"/>
          <w:szCs w:val="28"/>
          <w:u w:val="single"/>
        </w:rPr>
        <w:t xml:space="preserve"> / </w:t>
      </w:r>
      <w:r w:rsidR="00524496" w:rsidRPr="009B43C6">
        <w:rPr>
          <w:rFonts w:ascii="Calibri Light" w:hAnsi="Calibri Light" w:cs="Calibri Light"/>
          <w:b/>
          <w:sz w:val="28"/>
          <w:szCs w:val="28"/>
          <w:u w:val="single"/>
        </w:rPr>
        <w:t>élèves)</w:t>
      </w:r>
      <w:r w:rsidRPr="009B43C6">
        <w:rPr>
          <w:rFonts w:ascii="Calibri Light" w:hAnsi="Calibri Light" w:cs="Calibri Light"/>
          <w:b/>
          <w:sz w:val="28"/>
          <w:szCs w:val="28"/>
          <w:u w:val="single"/>
        </w:rPr>
        <w:t xml:space="preserve"> </w:t>
      </w:r>
      <w:r w:rsidR="00A658AD" w:rsidRPr="009B43C6">
        <w:rPr>
          <w:rFonts w:ascii="Calibri Light" w:hAnsi="Calibri Light" w:cs="Calibri Light"/>
          <w:b/>
          <w:sz w:val="28"/>
          <w:szCs w:val="28"/>
          <w:u w:val="single"/>
        </w:rPr>
        <w:t>COLLEGE</w:t>
      </w:r>
    </w:p>
    <w:p w:rsidR="00A658AD" w:rsidRPr="00700817" w:rsidRDefault="00A658AD" w:rsidP="001D2981">
      <w:pPr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(</w:t>
      </w:r>
      <w:proofErr w:type="gramStart"/>
      <w:r w:rsidRPr="00700817">
        <w:rPr>
          <w:rFonts w:ascii="Calibri Light" w:hAnsi="Calibri Light" w:cs="Calibri Light"/>
          <w:sz w:val="22"/>
          <w:szCs w:val="22"/>
        </w:rPr>
        <w:t>sous</w:t>
      </w:r>
      <w:proofErr w:type="gramEnd"/>
      <w:r w:rsidRPr="00700817">
        <w:rPr>
          <w:rFonts w:ascii="Calibri Light" w:hAnsi="Calibri Light" w:cs="Calibri Light"/>
          <w:sz w:val="22"/>
          <w:szCs w:val="22"/>
        </w:rPr>
        <w:t xml:space="preserve"> réserve de modifications ultérieures)</w:t>
      </w:r>
    </w:p>
    <w:p w:rsidR="00A658AD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 xml:space="preserve">Le règlement intérieur est un ensemble de règles de </w:t>
      </w:r>
      <w:r w:rsidR="00585F8D" w:rsidRPr="00700817">
        <w:rPr>
          <w:rFonts w:ascii="Calibri Light" w:hAnsi="Calibri Light" w:cs="Calibri Light"/>
          <w:sz w:val="22"/>
          <w:szCs w:val="22"/>
        </w:rPr>
        <w:t>vie mises</w:t>
      </w:r>
      <w:r w:rsidRPr="00700817">
        <w:rPr>
          <w:rFonts w:ascii="Calibri Light" w:hAnsi="Calibri Light" w:cs="Calibri Light"/>
          <w:sz w:val="22"/>
          <w:szCs w:val="22"/>
        </w:rPr>
        <w:t xml:space="preserve"> en place pour garantir à chacun le respect, le bien-être, la sécurité et pour assurer un climat de travail et d’apprentissage propice à la réussite de tous.</w:t>
      </w:r>
    </w:p>
    <w:p w:rsidR="00A658AD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Outre les lois en vigueur qui régissent notre société et le fonctionnement d’un établissement sous contrat d’association avec l’Etat, nous souhaitons attirer l’attention sur certains points forts tels que :</w:t>
      </w:r>
    </w:p>
    <w:p w:rsidR="00A658AD" w:rsidRPr="00700817" w:rsidRDefault="00A658AD" w:rsidP="00A658AD">
      <w:pPr>
        <w:rPr>
          <w:rFonts w:ascii="Calibri Light" w:hAnsi="Calibri Light" w:cs="Calibri Light"/>
          <w:sz w:val="22"/>
          <w:szCs w:val="22"/>
        </w:rPr>
      </w:pPr>
    </w:p>
    <w:p w:rsidR="00A658AD" w:rsidRPr="008A4774" w:rsidRDefault="00A658AD" w:rsidP="00FB4944">
      <w:pPr>
        <w:jc w:val="center"/>
        <w:rPr>
          <w:rFonts w:ascii="Calibri Light" w:hAnsi="Calibri Light" w:cs="Calibri Light"/>
          <w:sz w:val="22"/>
          <w:szCs w:val="22"/>
        </w:rPr>
      </w:pPr>
      <w:r w:rsidRPr="008A4774">
        <w:rPr>
          <w:rFonts w:ascii="Calibri Light" w:hAnsi="Calibri Light" w:cs="Calibri Light"/>
          <w:b/>
          <w:sz w:val="22"/>
          <w:szCs w:val="22"/>
        </w:rPr>
        <w:t>Les propos discriminatoires</w:t>
      </w:r>
      <w:r w:rsidR="008A4774" w:rsidRPr="008A4774">
        <w:rPr>
          <w:rFonts w:ascii="Calibri Light" w:hAnsi="Calibri Light" w:cs="Calibri Light"/>
          <w:sz w:val="22"/>
          <w:szCs w:val="22"/>
        </w:rPr>
        <w:tab/>
      </w:r>
      <w:r w:rsidR="00A96C67" w:rsidRPr="008A4774">
        <w:rPr>
          <w:rFonts w:ascii="Calibri Light" w:hAnsi="Calibri Light" w:cs="Calibri Light"/>
          <w:sz w:val="22"/>
          <w:szCs w:val="22"/>
        </w:rPr>
        <w:t>-</w:t>
      </w:r>
      <w:r w:rsidR="008A4774" w:rsidRPr="008A4774">
        <w:rPr>
          <w:rFonts w:ascii="Calibri Light" w:hAnsi="Calibri Light" w:cs="Calibri Light"/>
          <w:sz w:val="22"/>
          <w:szCs w:val="22"/>
        </w:rPr>
        <w:t xml:space="preserve"> </w:t>
      </w:r>
      <w:r w:rsidR="00A96C67" w:rsidRPr="008A4774">
        <w:rPr>
          <w:rFonts w:ascii="Calibri Light" w:hAnsi="Calibri Light" w:cs="Calibri Light"/>
          <w:b/>
          <w:sz w:val="22"/>
          <w:szCs w:val="22"/>
        </w:rPr>
        <w:t>Le racisme</w:t>
      </w:r>
      <w:r w:rsidR="008A4774" w:rsidRPr="008A4774">
        <w:rPr>
          <w:rFonts w:ascii="Calibri Light" w:hAnsi="Calibri Light" w:cs="Calibri Light"/>
          <w:sz w:val="22"/>
          <w:szCs w:val="22"/>
        </w:rPr>
        <w:tab/>
      </w:r>
      <w:r w:rsidR="00A96C67" w:rsidRPr="008A4774">
        <w:rPr>
          <w:rFonts w:ascii="Calibri Light" w:hAnsi="Calibri Light" w:cs="Calibri Light"/>
          <w:sz w:val="22"/>
          <w:szCs w:val="22"/>
        </w:rPr>
        <w:t>-</w:t>
      </w:r>
      <w:r w:rsidR="008A4774" w:rsidRPr="008A4774">
        <w:rPr>
          <w:rFonts w:ascii="Calibri Light" w:hAnsi="Calibri Light" w:cs="Calibri Light"/>
          <w:sz w:val="22"/>
          <w:szCs w:val="22"/>
        </w:rPr>
        <w:t xml:space="preserve"> </w:t>
      </w:r>
      <w:r w:rsidRPr="008A4774">
        <w:rPr>
          <w:rFonts w:ascii="Calibri Light" w:hAnsi="Calibri Light" w:cs="Calibri Light"/>
          <w:b/>
          <w:sz w:val="22"/>
          <w:szCs w:val="22"/>
        </w:rPr>
        <w:t>La violence</w:t>
      </w:r>
      <w:r w:rsidR="008A4774" w:rsidRPr="008A4774">
        <w:rPr>
          <w:rFonts w:ascii="Calibri Light" w:hAnsi="Calibri Light" w:cs="Calibri Light"/>
          <w:sz w:val="22"/>
          <w:szCs w:val="22"/>
        </w:rPr>
        <w:tab/>
      </w:r>
      <w:r w:rsidR="008A4774">
        <w:rPr>
          <w:rFonts w:ascii="Calibri Light" w:hAnsi="Calibri Light" w:cs="Calibri Light"/>
          <w:sz w:val="22"/>
          <w:szCs w:val="22"/>
        </w:rPr>
        <w:t xml:space="preserve">- </w:t>
      </w:r>
      <w:r w:rsidRPr="008A4774">
        <w:rPr>
          <w:rFonts w:ascii="Calibri Light" w:hAnsi="Calibri Light" w:cs="Calibri Light"/>
          <w:b/>
          <w:sz w:val="22"/>
          <w:szCs w:val="22"/>
        </w:rPr>
        <w:t>L’irrespect</w:t>
      </w:r>
      <w:r w:rsidR="008A4774" w:rsidRPr="008A4774">
        <w:rPr>
          <w:rFonts w:ascii="Calibri Light" w:hAnsi="Calibri Light" w:cs="Calibri Light"/>
          <w:sz w:val="22"/>
          <w:szCs w:val="22"/>
        </w:rPr>
        <w:tab/>
      </w:r>
      <w:r w:rsidR="00A96C67" w:rsidRPr="008A4774">
        <w:rPr>
          <w:rFonts w:ascii="Calibri Light" w:hAnsi="Calibri Light" w:cs="Calibri Light"/>
          <w:sz w:val="22"/>
          <w:szCs w:val="22"/>
        </w:rPr>
        <w:t>-</w:t>
      </w:r>
      <w:r w:rsidR="008A4774" w:rsidRPr="008A4774">
        <w:rPr>
          <w:rFonts w:ascii="Calibri Light" w:hAnsi="Calibri Light" w:cs="Calibri Light"/>
          <w:sz w:val="22"/>
          <w:szCs w:val="22"/>
        </w:rPr>
        <w:t xml:space="preserve"> </w:t>
      </w:r>
      <w:r w:rsidRPr="008A4774">
        <w:rPr>
          <w:rFonts w:ascii="Calibri Light" w:hAnsi="Calibri Light" w:cs="Calibri Light"/>
          <w:b/>
          <w:sz w:val="22"/>
          <w:szCs w:val="22"/>
        </w:rPr>
        <w:t>La tenue vestimentaire</w:t>
      </w:r>
    </w:p>
    <w:p w:rsidR="008A4774" w:rsidRPr="008A4774" w:rsidRDefault="008A4774" w:rsidP="008A4774">
      <w:pPr>
        <w:ind w:left="720"/>
        <w:rPr>
          <w:rFonts w:ascii="Calibri Light" w:hAnsi="Calibri Light" w:cs="Calibri Light"/>
          <w:sz w:val="22"/>
          <w:szCs w:val="22"/>
        </w:rPr>
      </w:pPr>
    </w:p>
    <w:p w:rsidR="00A658AD" w:rsidRPr="008A4774" w:rsidRDefault="00A658AD" w:rsidP="008A4774">
      <w:pPr>
        <w:ind w:left="720"/>
        <w:rPr>
          <w:rFonts w:ascii="Calibri Light" w:hAnsi="Calibri Light" w:cs="Calibri Light"/>
          <w:sz w:val="22"/>
          <w:szCs w:val="22"/>
        </w:rPr>
      </w:pPr>
      <w:r w:rsidRPr="008A4774">
        <w:rPr>
          <w:rFonts w:ascii="Calibri Light" w:hAnsi="Calibri Light" w:cs="Calibri Light"/>
          <w:b/>
          <w:sz w:val="22"/>
          <w:szCs w:val="22"/>
        </w:rPr>
        <w:t>Le signalement des absences</w:t>
      </w:r>
      <w:r w:rsidRPr="008A4774">
        <w:rPr>
          <w:rFonts w:ascii="Calibri Light" w:hAnsi="Calibri Light" w:cs="Calibri Light"/>
          <w:sz w:val="22"/>
          <w:szCs w:val="22"/>
        </w:rPr>
        <w:t xml:space="preserve"> par SMS </w:t>
      </w:r>
      <w:r w:rsidR="00243007">
        <w:rPr>
          <w:rFonts w:ascii="Calibri Light" w:hAnsi="Calibri Light" w:cs="Calibri Light"/>
          <w:sz w:val="22"/>
          <w:szCs w:val="22"/>
        </w:rPr>
        <w:t xml:space="preserve">au 06 08 05 96 53 </w:t>
      </w:r>
      <w:r w:rsidRPr="008A4774">
        <w:rPr>
          <w:rFonts w:ascii="Calibri Light" w:hAnsi="Calibri Light" w:cs="Calibri Light"/>
          <w:sz w:val="22"/>
          <w:szCs w:val="22"/>
        </w:rPr>
        <w:t xml:space="preserve">ou </w:t>
      </w:r>
      <w:r w:rsidR="008A4774" w:rsidRPr="008A4774">
        <w:rPr>
          <w:rFonts w:ascii="Calibri Light" w:hAnsi="Calibri Light" w:cs="Calibri Light"/>
          <w:sz w:val="22"/>
          <w:szCs w:val="22"/>
        </w:rPr>
        <w:t>Ecole Directe</w:t>
      </w:r>
      <w:r w:rsidR="00B67AE7" w:rsidRPr="008A4774">
        <w:rPr>
          <w:rFonts w:ascii="Calibri Light" w:hAnsi="Calibri Light" w:cs="Calibri Light"/>
          <w:sz w:val="22"/>
          <w:szCs w:val="22"/>
        </w:rPr>
        <w:t xml:space="preserve"> le matin avant </w:t>
      </w:r>
      <w:r w:rsidR="00B67AE7" w:rsidRPr="008A4774">
        <w:rPr>
          <w:rFonts w:ascii="Calibri Light" w:hAnsi="Calibri Light" w:cs="Calibri Light"/>
          <w:b/>
          <w:sz w:val="22"/>
          <w:szCs w:val="22"/>
        </w:rPr>
        <w:t>8 h 30</w:t>
      </w:r>
      <w:r w:rsidR="00B67AE7" w:rsidRPr="008A4774">
        <w:rPr>
          <w:rFonts w:ascii="Calibri Light" w:hAnsi="Calibri Light" w:cs="Calibri Light"/>
          <w:sz w:val="22"/>
          <w:szCs w:val="22"/>
        </w:rPr>
        <w:t xml:space="preserve">. </w:t>
      </w:r>
    </w:p>
    <w:p w:rsidR="00A658AD" w:rsidRPr="00700817" w:rsidRDefault="00A658AD" w:rsidP="00A658AD">
      <w:pPr>
        <w:rPr>
          <w:rFonts w:ascii="Calibri Light" w:hAnsi="Calibri Light" w:cs="Calibri Light"/>
          <w:sz w:val="22"/>
          <w:szCs w:val="22"/>
        </w:rPr>
      </w:pPr>
    </w:p>
    <w:p w:rsidR="00A658AD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Ces règles s’appliquent au-delà des lieux physiques et du temps de classe, dans toutes les activités qui se déroulent sous la responsabilité de l’établissement (les voyages, les activités et les sorties éducatives).</w:t>
      </w:r>
    </w:p>
    <w:p w:rsidR="00A658AD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 xml:space="preserve">Le fait d'inscrire son enfant à </w:t>
      </w:r>
      <w:r w:rsidR="00A96C67" w:rsidRPr="00700817">
        <w:rPr>
          <w:rFonts w:ascii="Calibri Light" w:hAnsi="Calibri Light" w:cs="Calibri Light"/>
          <w:sz w:val="22"/>
          <w:szCs w:val="22"/>
        </w:rPr>
        <w:t xml:space="preserve">l’Institution </w:t>
      </w:r>
      <w:r w:rsidRPr="00700817">
        <w:rPr>
          <w:rFonts w:ascii="Calibri Light" w:hAnsi="Calibri Light" w:cs="Calibri Light"/>
          <w:sz w:val="22"/>
          <w:szCs w:val="22"/>
        </w:rPr>
        <w:t>Sainte</w:t>
      </w:r>
      <w:r w:rsidR="008A4774">
        <w:rPr>
          <w:rFonts w:ascii="Calibri Light" w:hAnsi="Calibri Light" w:cs="Calibri Light"/>
          <w:sz w:val="22"/>
          <w:szCs w:val="22"/>
        </w:rPr>
        <w:t>-</w:t>
      </w:r>
      <w:r w:rsidRPr="00700817">
        <w:rPr>
          <w:rFonts w:ascii="Calibri Light" w:hAnsi="Calibri Light" w:cs="Calibri Light"/>
          <w:sz w:val="22"/>
          <w:szCs w:val="22"/>
        </w:rPr>
        <w:t xml:space="preserve">Thérèse engage, et la famille, et l'élève, à accepter dans son intégralité le présent règlement. Cela suppose la confiance entre les familles et l’équipe éducative. </w:t>
      </w:r>
    </w:p>
    <w:p w:rsidR="00A658AD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En cas de désaccord profond, la famille et l'Établissement sont en droit de rompre le contrat de scolarisation.</w:t>
      </w:r>
    </w:p>
    <w:p w:rsidR="00A658AD" w:rsidRPr="00C36ADD" w:rsidRDefault="00A658AD" w:rsidP="000A4994">
      <w:pPr>
        <w:jc w:val="both"/>
        <w:rPr>
          <w:sz w:val="24"/>
          <w:szCs w:val="24"/>
        </w:rPr>
      </w:pPr>
    </w:p>
    <w:p w:rsidR="006B3655" w:rsidRPr="009B43C6" w:rsidRDefault="006B3655" w:rsidP="00A658AD">
      <w:pPr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>ENT : Environnement Numérique de Travail.</w:t>
      </w:r>
    </w:p>
    <w:p w:rsidR="006B3655" w:rsidRPr="00766A58" w:rsidRDefault="006B3655" w:rsidP="00A658AD">
      <w:pPr>
        <w:rPr>
          <w:sz w:val="16"/>
          <w:szCs w:val="16"/>
        </w:rPr>
      </w:pPr>
    </w:p>
    <w:p w:rsidR="00073BD1" w:rsidRPr="00700817" w:rsidRDefault="00535327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E</w:t>
      </w:r>
      <w:r w:rsidR="006B3655" w:rsidRPr="00700817">
        <w:rPr>
          <w:rFonts w:ascii="Calibri Light" w:hAnsi="Calibri Light" w:cs="Calibri Light"/>
          <w:sz w:val="22"/>
          <w:szCs w:val="22"/>
        </w:rPr>
        <w:t>n inscrivant son enfant à l’</w:t>
      </w:r>
      <w:r w:rsidR="00666AFF" w:rsidRPr="00700817">
        <w:rPr>
          <w:rFonts w:ascii="Calibri Light" w:hAnsi="Calibri Light" w:cs="Calibri Light"/>
          <w:sz w:val="22"/>
          <w:szCs w:val="22"/>
        </w:rPr>
        <w:t xml:space="preserve">Institution </w:t>
      </w:r>
      <w:r w:rsidR="005A02C1" w:rsidRPr="00700817">
        <w:rPr>
          <w:rFonts w:ascii="Calibri Light" w:hAnsi="Calibri Light" w:cs="Calibri Light"/>
          <w:sz w:val="22"/>
          <w:szCs w:val="22"/>
        </w:rPr>
        <w:t>Sainte-Thérése</w:t>
      </w:r>
      <w:r w:rsidR="00666AFF" w:rsidRPr="00700817">
        <w:rPr>
          <w:rFonts w:ascii="Calibri Light" w:hAnsi="Calibri Light" w:cs="Calibri Light"/>
          <w:sz w:val="22"/>
          <w:szCs w:val="22"/>
        </w:rPr>
        <w:t xml:space="preserve"> la famille s’engage à avoir un </w:t>
      </w:r>
      <w:r w:rsidR="005A02C1" w:rsidRPr="00700817">
        <w:rPr>
          <w:rFonts w:ascii="Calibri Light" w:hAnsi="Calibri Light" w:cs="Calibri Light"/>
          <w:sz w:val="22"/>
          <w:szCs w:val="22"/>
        </w:rPr>
        <w:t xml:space="preserve">accès Internet chez elle et à </w:t>
      </w:r>
      <w:r w:rsidR="00666AFF" w:rsidRPr="00700817">
        <w:rPr>
          <w:rFonts w:ascii="Calibri Light" w:hAnsi="Calibri Light" w:cs="Calibri Light"/>
          <w:sz w:val="22"/>
          <w:szCs w:val="22"/>
        </w:rPr>
        <w:t>utiliser</w:t>
      </w:r>
      <w:r w:rsidR="005A02C1" w:rsidRPr="00700817">
        <w:rPr>
          <w:rFonts w:ascii="Calibri Light" w:hAnsi="Calibri Light" w:cs="Calibri Light"/>
          <w:sz w:val="22"/>
          <w:szCs w:val="22"/>
        </w:rPr>
        <w:t xml:space="preserve"> notre E.N.T</w:t>
      </w:r>
      <w:r w:rsidR="008A4774">
        <w:rPr>
          <w:rFonts w:ascii="Calibri Light" w:hAnsi="Calibri Light" w:cs="Calibri Light"/>
          <w:sz w:val="22"/>
          <w:szCs w:val="22"/>
        </w:rPr>
        <w:t xml:space="preserve">. </w:t>
      </w:r>
      <w:r w:rsidR="005A02C1" w:rsidRPr="00700817">
        <w:rPr>
          <w:rFonts w:ascii="Calibri Light" w:hAnsi="Calibri Light" w:cs="Calibri Light"/>
          <w:sz w:val="22"/>
          <w:szCs w:val="22"/>
        </w:rPr>
        <w:t xml:space="preserve"> </w:t>
      </w:r>
      <w:r w:rsidR="009B43C6" w:rsidRPr="00700817">
        <w:rPr>
          <w:rFonts w:ascii="Calibri Light" w:hAnsi="Calibri Light" w:cs="Calibri Light"/>
          <w:sz w:val="22"/>
          <w:szCs w:val="22"/>
        </w:rPr>
        <w:t>ECOLE DIRECTE</w:t>
      </w:r>
      <w:r w:rsidR="00666AFF" w:rsidRPr="00700817">
        <w:rPr>
          <w:rFonts w:ascii="Calibri Light" w:hAnsi="Calibri Light" w:cs="Calibri Light"/>
          <w:sz w:val="22"/>
          <w:szCs w:val="22"/>
        </w:rPr>
        <w:t xml:space="preserve">. Cela est obligatoire car </w:t>
      </w:r>
      <w:r w:rsidR="00585F8D" w:rsidRPr="00700817">
        <w:rPr>
          <w:rFonts w:ascii="Calibri Light" w:hAnsi="Calibri Light" w:cs="Calibri Light"/>
          <w:sz w:val="22"/>
          <w:szCs w:val="22"/>
        </w:rPr>
        <w:t>l’Etablissement qui</w:t>
      </w:r>
      <w:r w:rsidR="00666AFF" w:rsidRPr="00700817">
        <w:rPr>
          <w:rFonts w:ascii="Calibri Light" w:hAnsi="Calibri Light" w:cs="Calibri Light"/>
          <w:sz w:val="22"/>
          <w:szCs w:val="22"/>
        </w:rPr>
        <w:t xml:space="preserve"> a reçu le label « HQEN : Haute Qualité Environnement Numérique » fonctionne en très grand</w:t>
      </w:r>
      <w:r w:rsidR="00585F8D" w:rsidRPr="00700817">
        <w:rPr>
          <w:rFonts w:ascii="Calibri Light" w:hAnsi="Calibri Light" w:cs="Calibri Light"/>
          <w:sz w:val="22"/>
          <w:szCs w:val="22"/>
        </w:rPr>
        <w:t>e</w:t>
      </w:r>
      <w:r w:rsidR="00666AFF" w:rsidRPr="00700817">
        <w:rPr>
          <w:rFonts w:ascii="Calibri Light" w:hAnsi="Calibri Light" w:cs="Calibri Light"/>
          <w:sz w:val="22"/>
          <w:szCs w:val="22"/>
        </w:rPr>
        <w:t xml:space="preserve"> partie par cet intermédiaire : commu</w:t>
      </w:r>
      <w:r w:rsidR="009731EA" w:rsidRPr="00700817">
        <w:rPr>
          <w:rFonts w:ascii="Calibri Light" w:hAnsi="Calibri Light" w:cs="Calibri Light"/>
          <w:sz w:val="22"/>
          <w:szCs w:val="22"/>
        </w:rPr>
        <w:t>nication, résultats scolaires…</w:t>
      </w:r>
      <w:r w:rsidR="00666AFF" w:rsidRPr="00700817">
        <w:rPr>
          <w:rFonts w:ascii="Calibri Light" w:hAnsi="Calibri Light" w:cs="Calibri Light"/>
          <w:sz w:val="22"/>
          <w:szCs w:val="22"/>
        </w:rPr>
        <w:t xml:space="preserve">. </w:t>
      </w:r>
      <w:r w:rsidR="006B3655" w:rsidRPr="00700817">
        <w:rPr>
          <w:rFonts w:ascii="Calibri Light" w:hAnsi="Calibri Light" w:cs="Calibri Light"/>
          <w:sz w:val="22"/>
          <w:szCs w:val="22"/>
        </w:rPr>
        <w:t xml:space="preserve"> </w:t>
      </w:r>
      <w:r w:rsidR="00073BD1" w:rsidRPr="00700817">
        <w:rPr>
          <w:rFonts w:ascii="Calibri Light" w:hAnsi="Calibri Light" w:cs="Calibri Light"/>
          <w:sz w:val="22"/>
          <w:szCs w:val="22"/>
        </w:rPr>
        <w:t>L'élève et les deux parents reçoivent chacun des codes personnels limitant les accès à chacun différemment.</w:t>
      </w:r>
      <w:r w:rsidR="00F87F6A" w:rsidRPr="00700817">
        <w:rPr>
          <w:rFonts w:ascii="Calibri Light" w:hAnsi="Calibri Light" w:cs="Calibri Light"/>
          <w:sz w:val="22"/>
          <w:szCs w:val="22"/>
        </w:rPr>
        <w:t xml:space="preserve"> Les parents s'engagent à utiliser leur compte réservé et à consulter leur messagerie très régulièrement</w:t>
      </w:r>
      <w:r w:rsidR="007C5CCA">
        <w:rPr>
          <w:rFonts w:ascii="Calibri Light" w:hAnsi="Calibri Light" w:cs="Calibri Light"/>
          <w:sz w:val="22"/>
          <w:szCs w:val="22"/>
        </w:rPr>
        <w:t>.</w:t>
      </w:r>
    </w:p>
    <w:p w:rsidR="006B3655" w:rsidRPr="009B43C6" w:rsidRDefault="006B3655" w:rsidP="000A4994">
      <w:pPr>
        <w:jc w:val="both"/>
        <w:rPr>
          <w:rFonts w:ascii="Calibri Light" w:hAnsi="Calibri Light" w:cs="Calibri Light"/>
          <w:b/>
          <w:sz w:val="24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  <w:u w:val="single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>Horaires</w:t>
      </w:r>
      <w:r w:rsidRPr="009B43C6">
        <w:rPr>
          <w:rFonts w:ascii="Calibri Light" w:hAnsi="Calibri Light" w:cs="Calibri Light"/>
          <w:b/>
          <w:sz w:val="28"/>
          <w:szCs w:val="24"/>
          <w:u w:val="single"/>
        </w:rPr>
        <w:t xml:space="preserve"> 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16"/>
          <w:szCs w:val="16"/>
          <w:u w:val="single"/>
        </w:rPr>
      </w:pPr>
    </w:p>
    <w:p w:rsidR="00A658AD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● L'Établissement accueille les élèves à partir de 7 h 30 le matin et à partir de</w:t>
      </w:r>
      <w:r w:rsidR="009731EA" w:rsidRPr="00700817">
        <w:rPr>
          <w:rFonts w:ascii="Calibri Light" w:hAnsi="Calibri Light" w:cs="Calibri Light"/>
          <w:sz w:val="22"/>
          <w:szCs w:val="22"/>
        </w:rPr>
        <w:t xml:space="preserve"> 13h1</w:t>
      </w:r>
      <w:r w:rsidRPr="00700817">
        <w:rPr>
          <w:rFonts w:ascii="Calibri Light" w:hAnsi="Calibri Light" w:cs="Calibri Light"/>
          <w:sz w:val="22"/>
          <w:szCs w:val="22"/>
        </w:rPr>
        <w:t>5 (pour les externes)</w:t>
      </w:r>
      <w:r w:rsidR="00A96C67" w:rsidRPr="00700817">
        <w:rPr>
          <w:rFonts w:ascii="Calibri Light" w:hAnsi="Calibri Light" w:cs="Calibri Light"/>
          <w:sz w:val="22"/>
          <w:szCs w:val="22"/>
        </w:rPr>
        <w:t>.</w:t>
      </w:r>
    </w:p>
    <w:p w:rsidR="00A96C67" w:rsidRDefault="00A96C67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Les familles s’engagent à respecter strictement les horaires de cours annoncés en début d’année scolaire.</w:t>
      </w:r>
      <w:r w:rsidR="009731EA" w:rsidRPr="00700817">
        <w:rPr>
          <w:rFonts w:ascii="Calibri Light" w:hAnsi="Calibri Light" w:cs="Calibri Light"/>
          <w:sz w:val="22"/>
          <w:szCs w:val="22"/>
        </w:rPr>
        <w:t xml:space="preserve"> </w:t>
      </w:r>
    </w:p>
    <w:p w:rsidR="007C5CCA" w:rsidRPr="00700817" w:rsidRDefault="007C5CCA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7C5CCA" w:rsidRPr="00700817" w:rsidRDefault="007C5CCA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● Quand ils ont cours à 9h</w:t>
      </w:r>
      <w:r>
        <w:rPr>
          <w:rFonts w:ascii="Calibri Light" w:hAnsi="Calibri Light" w:cs="Calibri Light"/>
          <w:sz w:val="22"/>
          <w:szCs w:val="22"/>
        </w:rPr>
        <w:t>,</w:t>
      </w:r>
      <w:r w:rsidRPr="00700817">
        <w:rPr>
          <w:rFonts w:ascii="Calibri Light" w:hAnsi="Calibri Light" w:cs="Calibri Light"/>
          <w:sz w:val="22"/>
          <w:szCs w:val="22"/>
        </w:rPr>
        <w:t xml:space="preserve"> les élèves doivent être obligatoirement présents à 8h30 au collège. Quand ils ont cours à 14h, les élèves doivent être obligatoirement présents à 13h45.</w:t>
      </w:r>
      <w:r w:rsidRPr="007C5CCA">
        <w:rPr>
          <w:rFonts w:ascii="Calibri Light" w:hAnsi="Calibri Light" w:cs="Calibri Light"/>
          <w:sz w:val="22"/>
          <w:szCs w:val="22"/>
        </w:rPr>
        <w:t xml:space="preserve"> </w:t>
      </w:r>
      <w:r w:rsidRPr="00700817">
        <w:rPr>
          <w:rFonts w:ascii="Calibri Light" w:hAnsi="Calibri Light" w:cs="Calibri Light"/>
          <w:sz w:val="22"/>
          <w:szCs w:val="22"/>
        </w:rPr>
        <w:t>Aucune dérogation n’est possible</w:t>
      </w:r>
    </w:p>
    <w:p w:rsidR="007C5CCA" w:rsidRDefault="007C5CCA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12486E" w:rsidRDefault="001F2CD7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● En aucun cas</w:t>
      </w:r>
      <w:r w:rsidR="00A658AD" w:rsidRPr="00700817">
        <w:rPr>
          <w:rFonts w:ascii="Calibri Light" w:hAnsi="Calibri Light" w:cs="Calibri Light"/>
          <w:sz w:val="22"/>
          <w:szCs w:val="22"/>
        </w:rPr>
        <w:t xml:space="preserve"> les élèves n'ont à quitter l’établissement ; les demi-pensionnaires sur</w:t>
      </w:r>
      <w:r w:rsidR="00A96C67" w:rsidRPr="00700817">
        <w:rPr>
          <w:rFonts w:ascii="Calibri Light" w:hAnsi="Calibri Light" w:cs="Calibri Light"/>
          <w:sz w:val="22"/>
          <w:szCs w:val="22"/>
        </w:rPr>
        <w:t xml:space="preserve"> le temps de la pause déjeuner et ceux inscrits à l’étude.</w:t>
      </w:r>
    </w:p>
    <w:p w:rsidR="00A96C67" w:rsidRPr="009B43C6" w:rsidRDefault="00A96C67" w:rsidP="000A4994">
      <w:pPr>
        <w:jc w:val="both"/>
        <w:rPr>
          <w:rFonts w:ascii="Calibri Light" w:hAnsi="Calibri Light" w:cs="Calibri Light"/>
        </w:rPr>
      </w:pPr>
    </w:p>
    <w:p w:rsidR="009B43C6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Cas particuliers de sorties anticipées :</w:t>
      </w:r>
      <w:r w:rsidR="00A96C67" w:rsidRPr="00700817">
        <w:rPr>
          <w:rFonts w:ascii="Calibri Light" w:hAnsi="Calibri Light" w:cs="Calibri Light"/>
          <w:sz w:val="22"/>
          <w:szCs w:val="22"/>
        </w:rPr>
        <w:t xml:space="preserve"> </w:t>
      </w:r>
    </w:p>
    <w:p w:rsidR="00700817" w:rsidRPr="00700817" w:rsidRDefault="00700817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7C5CCA" w:rsidRDefault="00A96C67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1</w:t>
      </w:r>
      <w:r w:rsidR="00E17644" w:rsidRPr="00700817">
        <w:rPr>
          <w:rFonts w:ascii="Calibri Light" w:hAnsi="Calibri Light" w:cs="Calibri Light"/>
          <w:sz w:val="22"/>
          <w:szCs w:val="22"/>
        </w:rPr>
        <w:t>/ Demande</w:t>
      </w:r>
      <w:r w:rsidR="00A658AD" w:rsidRPr="00700817">
        <w:rPr>
          <w:rFonts w:ascii="Calibri Light" w:hAnsi="Calibri Light" w:cs="Calibri Light"/>
          <w:sz w:val="22"/>
          <w:szCs w:val="22"/>
        </w:rPr>
        <w:t xml:space="preserve"> motivée de la famille via l’ENT </w:t>
      </w:r>
      <w:r w:rsidR="00E17644" w:rsidRPr="00700817">
        <w:rPr>
          <w:rFonts w:ascii="Calibri Light" w:hAnsi="Calibri Light" w:cs="Calibri Light"/>
          <w:sz w:val="22"/>
          <w:szCs w:val="22"/>
        </w:rPr>
        <w:t>au</w:t>
      </w:r>
      <w:r w:rsidR="00A658AD" w:rsidRPr="00700817">
        <w:rPr>
          <w:rFonts w:ascii="Calibri Light" w:hAnsi="Calibri Light" w:cs="Calibri Light"/>
          <w:sz w:val="22"/>
          <w:szCs w:val="22"/>
        </w:rPr>
        <w:t xml:space="preserve"> </w:t>
      </w:r>
      <w:r w:rsidR="00E17644" w:rsidRPr="00700817">
        <w:rPr>
          <w:rFonts w:ascii="Calibri Light" w:hAnsi="Calibri Light" w:cs="Calibri Light"/>
          <w:sz w:val="22"/>
          <w:szCs w:val="22"/>
        </w:rPr>
        <w:t>Chef d’Etablissement</w:t>
      </w:r>
      <w:r w:rsidR="0012486E" w:rsidRPr="00700817">
        <w:rPr>
          <w:rFonts w:ascii="Calibri Light" w:hAnsi="Calibri Light" w:cs="Calibri Light"/>
          <w:sz w:val="22"/>
          <w:szCs w:val="22"/>
        </w:rPr>
        <w:t xml:space="preserve"> avant 8h. </w:t>
      </w:r>
    </w:p>
    <w:p w:rsidR="00524496" w:rsidRPr="00700817" w:rsidRDefault="00524496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Default="00A96C67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2</w:t>
      </w:r>
      <w:r w:rsidR="00E17644" w:rsidRPr="00700817">
        <w:rPr>
          <w:rFonts w:ascii="Calibri Light" w:hAnsi="Calibri Light" w:cs="Calibri Light"/>
          <w:sz w:val="22"/>
          <w:szCs w:val="22"/>
        </w:rPr>
        <w:t>/ Changement</w:t>
      </w:r>
      <w:r w:rsidR="00F922C6" w:rsidRPr="00700817">
        <w:rPr>
          <w:rFonts w:ascii="Calibri Light" w:hAnsi="Calibri Light" w:cs="Calibri Light"/>
          <w:sz w:val="22"/>
          <w:szCs w:val="22"/>
        </w:rPr>
        <w:t xml:space="preserve"> d’emploi du temps :</w:t>
      </w:r>
      <w:r w:rsidR="00A658AD" w:rsidRPr="00700817">
        <w:rPr>
          <w:rFonts w:ascii="Calibri Light" w:hAnsi="Calibri Light" w:cs="Calibri Light"/>
          <w:sz w:val="22"/>
          <w:szCs w:val="22"/>
        </w:rPr>
        <w:t xml:space="preserve"> les familles sont informées par l’ENT ou par SMS. </w:t>
      </w:r>
      <w:r w:rsidR="00585F8D" w:rsidRPr="00700817">
        <w:rPr>
          <w:rFonts w:ascii="Calibri Light" w:hAnsi="Calibri Light" w:cs="Calibri Light"/>
          <w:sz w:val="22"/>
          <w:szCs w:val="22"/>
        </w:rPr>
        <w:t>Elle</w:t>
      </w:r>
      <w:r w:rsidR="00F922C6" w:rsidRPr="00700817">
        <w:rPr>
          <w:rFonts w:ascii="Calibri Light" w:hAnsi="Calibri Light" w:cs="Calibri Light"/>
          <w:sz w:val="22"/>
          <w:szCs w:val="22"/>
        </w:rPr>
        <w:t>s doivent donner leur accord pour autoriser la sortie anticipée</w:t>
      </w:r>
      <w:r w:rsidR="00B37279" w:rsidRPr="00700817">
        <w:rPr>
          <w:rFonts w:ascii="Calibri Light" w:hAnsi="Calibri Light" w:cs="Calibri Light"/>
          <w:sz w:val="22"/>
          <w:szCs w:val="22"/>
        </w:rPr>
        <w:t xml:space="preserve"> </w:t>
      </w:r>
      <w:r w:rsidR="00524496">
        <w:rPr>
          <w:rFonts w:ascii="Calibri Light" w:hAnsi="Calibri Light" w:cs="Calibri Light"/>
          <w:sz w:val="22"/>
          <w:szCs w:val="22"/>
        </w:rPr>
        <w:t>en répondant au formulaire</w:t>
      </w:r>
      <w:r w:rsidR="000A4994">
        <w:rPr>
          <w:rFonts w:ascii="Calibri Light" w:hAnsi="Calibri Light" w:cs="Calibri Light"/>
          <w:sz w:val="22"/>
          <w:szCs w:val="22"/>
        </w:rPr>
        <w:t xml:space="preserve"> de sortie</w:t>
      </w:r>
      <w:r w:rsidR="00524496">
        <w:rPr>
          <w:rFonts w:ascii="Calibri Light" w:hAnsi="Calibri Light" w:cs="Calibri Light"/>
          <w:sz w:val="22"/>
          <w:szCs w:val="22"/>
        </w:rPr>
        <w:t xml:space="preserve"> via ECOLE DIRECTE</w:t>
      </w:r>
      <w:r w:rsidR="00F922C6" w:rsidRPr="00700817">
        <w:rPr>
          <w:rFonts w:ascii="Calibri Light" w:hAnsi="Calibri Light" w:cs="Calibri Light"/>
          <w:sz w:val="22"/>
          <w:szCs w:val="22"/>
        </w:rPr>
        <w:t xml:space="preserve">. </w:t>
      </w:r>
      <w:r w:rsidR="00A658AD" w:rsidRPr="00700817">
        <w:rPr>
          <w:rFonts w:ascii="Calibri Light" w:hAnsi="Calibri Light" w:cs="Calibri Light"/>
          <w:sz w:val="22"/>
          <w:szCs w:val="22"/>
        </w:rPr>
        <w:t>Un accueil des élèves sera toujours assuré dans la mesure du possible.</w:t>
      </w:r>
    </w:p>
    <w:p w:rsidR="00524496" w:rsidRDefault="00524496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0A4994" w:rsidRPr="00700817" w:rsidRDefault="000A4994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lastRenderedPageBreak/>
        <w:t>Absences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16"/>
          <w:szCs w:val="16"/>
        </w:rPr>
      </w:pPr>
    </w:p>
    <w:p w:rsidR="0053532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 xml:space="preserve">● Toute absence doit être signalée le jour même </w:t>
      </w:r>
      <w:r w:rsidR="00275A41" w:rsidRPr="00700817">
        <w:rPr>
          <w:rFonts w:ascii="Calibri Light" w:hAnsi="Calibri Light" w:cs="Calibri Light"/>
          <w:b/>
          <w:sz w:val="22"/>
          <w:szCs w:val="22"/>
          <w:u w:val="single"/>
        </w:rPr>
        <w:t>avant 8h3</w:t>
      </w:r>
      <w:r w:rsidR="00A96C67" w:rsidRPr="00700817">
        <w:rPr>
          <w:rFonts w:ascii="Calibri Light" w:hAnsi="Calibri Light" w:cs="Calibri Light"/>
          <w:b/>
          <w:sz w:val="22"/>
          <w:szCs w:val="22"/>
          <w:u w:val="single"/>
        </w:rPr>
        <w:t>0</w:t>
      </w:r>
      <w:r w:rsidR="00A96C67" w:rsidRPr="00700817">
        <w:rPr>
          <w:rFonts w:ascii="Calibri Light" w:hAnsi="Calibri Light" w:cs="Calibri Light"/>
          <w:sz w:val="22"/>
          <w:szCs w:val="22"/>
        </w:rPr>
        <w:t xml:space="preserve"> </w:t>
      </w:r>
      <w:r w:rsidRPr="00700817">
        <w:rPr>
          <w:rFonts w:ascii="Calibri Light" w:hAnsi="Calibri Light" w:cs="Calibri Light"/>
          <w:sz w:val="22"/>
          <w:szCs w:val="22"/>
        </w:rPr>
        <w:t xml:space="preserve">par </w:t>
      </w:r>
      <w:r w:rsidR="00A96C67" w:rsidRPr="00700817">
        <w:rPr>
          <w:rFonts w:ascii="Calibri Light" w:hAnsi="Calibri Light" w:cs="Calibri Light"/>
          <w:sz w:val="22"/>
          <w:szCs w:val="22"/>
        </w:rPr>
        <w:t>téléphone au secrétariat (ouvert dès 7h30)</w:t>
      </w:r>
      <w:r w:rsidRPr="00700817">
        <w:rPr>
          <w:rFonts w:ascii="Calibri Light" w:hAnsi="Calibri Light" w:cs="Calibri Light"/>
          <w:sz w:val="22"/>
          <w:szCs w:val="22"/>
        </w:rPr>
        <w:t xml:space="preserve"> au</w:t>
      </w:r>
      <w:r w:rsidR="000A4994">
        <w:rPr>
          <w:rFonts w:ascii="Calibri Light" w:hAnsi="Calibri Light" w:cs="Calibri Light"/>
          <w:sz w:val="22"/>
          <w:szCs w:val="22"/>
        </w:rPr>
        <w:t xml:space="preserve"> </w:t>
      </w:r>
      <w:r w:rsidR="00A96C67" w:rsidRPr="00700817">
        <w:rPr>
          <w:rFonts w:ascii="Calibri Light" w:hAnsi="Calibri Light" w:cs="Calibri Light"/>
          <w:b/>
          <w:sz w:val="22"/>
          <w:szCs w:val="22"/>
        </w:rPr>
        <w:t>04 93</w:t>
      </w:r>
      <w:r w:rsidRPr="00700817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A96C67" w:rsidRPr="00700817">
        <w:rPr>
          <w:rFonts w:ascii="Calibri Light" w:hAnsi="Calibri Light" w:cs="Calibri Light"/>
          <w:b/>
          <w:sz w:val="22"/>
          <w:szCs w:val="22"/>
        </w:rPr>
        <w:t>86 57 86</w:t>
      </w:r>
      <w:r w:rsidRPr="00700817">
        <w:rPr>
          <w:rFonts w:ascii="Calibri Light" w:hAnsi="Calibri Light" w:cs="Calibri Light"/>
          <w:sz w:val="22"/>
          <w:szCs w:val="22"/>
        </w:rPr>
        <w:t xml:space="preserve"> en indiquant le nom de l’élève</w:t>
      </w:r>
      <w:r w:rsidR="00E17644" w:rsidRPr="00700817">
        <w:rPr>
          <w:rFonts w:ascii="Calibri Light" w:hAnsi="Calibri Light" w:cs="Calibri Light"/>
          <w:sz w:val="22"/>
          <w:szCs w:val="22"/>
        </w:rPr>
        <w:t>, ou par SMS sur le téléphone portable de la Vie Scolaire</w:t>
      </w:r>
      <w:r w:rsidR="00535327" w:rsidRPr="00700817">
        <w:rPr>
          <w:rFonts w:ascii="Calibri Light" w:hAnsi="Calibri Light" w:cs="Calibri Light"/>
          <w:sz w:val="22"/>
          <w:szCs w:val="22"/>
        </w:rPr>
        <w:t>.</w:t>
      </w:r>
      <w:r w:rsidR="00C24ECF">
        <w:rPr>
          <w:rFonts w:ascii="Calibri Light" w:hAnsi="Calibri Light" w:cs="Calibri Light"/>
          <w:sz w:val="22"/>
          <w:szCs w:val="22"/>
        </w:rPr>
        <w:t xml:space="preserve"> (</w:t>
      </w:r>
      <w:r w:rsidR="00C24ECF" w:rsidRPr="00C24ECF">
        <w:rPr>
          <w:rFonts w:ascii="Calibri Light" w:hAnsi="Calibri Light" w:cs="Calibri Light"/>
          <w:b/>
          <w:sz w:val="22"/>
          <w:szCs w:val="22"/>
        </w:rPr>
        <w:t>06 08 05 96 53</w:t>
      </w:r>
      <w:r w:rsidR="00C24ECF">
        <w:rPr>
          <w:rFonts w:ascii="Calibri Light" w:hAnsi="Calibri Light" w:cs="Calibri Light"/>
          <w:sz w:val="22"/>
          <w:szCs w:val="22"/>
        </w:rPr>
        <w:t>)</w:t>
      </w:r>
    </w:p>
    <w:p w:rsidR="00C24ECF" w:rsidRPr="00700817" w:rsidRDefault="00C24ECF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B37279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● A son retour</w:t>
      </w:r>
      <w:r w:rsidR="00C24ECF">
        <w:rPr>
          <w:rFonts w:ascii="Calibri Light" w:hAnsi="Calibri Light" w:cs="Calibri Light"/>
          <w:sz w:val="22"/>
          <w:szCs w:val="22"/>
        </w:rPr>
        <w:t>,</w:t>
      </w:r>
      <w:r w:rsidRPr="00700817">
        <w:rPr>
          <w:rFonts w:ascii="Calibri Light" w:hAnsi="Calibri Light" w:cs="Calibri Light"/>
          <w:sz w:val="22"/>
          <w:szCs w:val="22"/>
        </w:rPr>
        <w:t xml:space="preserve"> l’élève doit impérativement présenter un justificatif d’absence avant </w:t>
      </w:r>
      <w:r w:rsidR="00535327" w:rsidRPr="00700817">
        <w:rPr>
          <w:rFonts w:ascii="Calibri Light" w:hAnsi="Calibri Light" w:cs="Calibri Light"/>
          <w:sz w:val="22"/>
          <w:szCs w:val="22"/>
        </w:rPr>
        <w:t>d’intégrer la classe</w:t>
      </w:r>
    </w:p>
    <w:p w:rsidR="00B37279" w:rsidRPr="00700817" w:rsidRDefault="00535327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>(</w:t>
      </w:r>
      <w:proofErr w:type="gramStart"/>
      <w:r w:rsidRPr="00700817">
        <w:rPr>
          <w:rFonts w:ascii="Calibri Light" w:hAnsi="Calibri Light" w:cs="Calibri Light"/>
          <w:sz w:val="22"/>
          <w:szCs w:val="22"/>
        </w:rPr>
        <w:t>ou</w:t>
      </w:r>
      <w:proofErr w:type="gramEnd"/>
      <w:r w:rsidRPr="00700817">
        <w:rPr>
          <w:rFonts w:ascii="Calibri Light" w:hAnsi="Calibri Light" w:cs="Calibri Light"/>
          <w:sz w:val="22"/>
          <w:szCs w:val="22"/>
        </w:rPr>
        <w:t xml:space="preserve"> </w:t>
      </w:r>
      <w:r w:rsidR="00B37279" w:rsidRPr="00700817">
        <w:rPr>
          <w:rFonts w:ascii="Calibri Light" w:hAnsi="Calibri Light" w:cs="Calibri Light"/>
          <w:sz w:val="22"/>
          <w:szCs w:val="22"/>
        </w:rPr>
        <w:t>un billet d'absence du carnet de correspondance</w:t>
      </w:r>
      <w:r w:rsidRPr="00700817">
        <w:rPr>
          <w:rFonts w:ascii="Calibri Light" w:hAnsi="Calibri Light" w:cs="Calibri Light"/>
          <w:sz w:val="22"/>
          <w:szCs w:val="22"/>
        </w:rPr>
        <w:t>)</w:t>
      </w:r>
      <w:r w:rsidR="00B37279" w:rsidRPr="00700817">
        <w:rPr>
          <w:rFonts w:ascii="Calibri Light" w:hAnsi="Calibri Light" w:cs="Calibri Light"/>
          <w:sz w:val="22"/>
          <w:szCs w:val="22"/>
        </w:rPr>
        <w:t xml:space="preserve">. </w:t>
      </w:r>
    </w:p>
    <w:p w:rsidR="00A658AD" w:rsidRPr="00C24ECF" w:rsidRDefault="00A658AD" w:rsidP="000A4994">
      <w:pPr>
        <w:ind w:firstLine="708"/>
        <w:jc w:val="both"/>
        <w:rPr>
          <w:rFonts w:ascii="Calibri Light" w:hAnsi="Calibri Light" w:cs="Calibri Light"/>
          <w:b/>
          <w:sz w:val="22"/>
          <w:szCs w:val="22"/>
        </w:rPr>
      </w:pPr>
      <w:r w:rsidRPr="00C24ECF">
        <w:rPr>
          <w:rFonts w:ascii="Calibri Light" w:hAnsi="Calibri Light" w:cs="Calibri Light"/>
          <w:b/>
          <w:sz w:val="22"/>
          <w:szCs w:val="22"/>
          <w:u w:val="single"/>
        </w:rPr>
        <w:t>A défaut, l’accès aux cours pourrait lui être refusé.</w:t>
      </w:r>
    </w:p>
    <w:p w:rsidR="00A658AD" w:rsidRPr="00700817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275A41" w:rsidRDefault="008077B4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 xml:space="preserve">● Pour une absence de plus de deux jours, un certificat médical doit être fourni. </w:t>
      </w:r>
    </w:p>
    <w:p w:rsidR="00C24ECF" w:rsidRPr="00700817" w:rsidRDefault="00C24ECF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275A41" w:rsidRPr="00700817" w:rsidRDefault="00275A41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700817">
        <w:rPr>
          <w:rFonts w:ascii="Calibri Light" w:hAnsi="Calibri Light" w:cs="Calibri Light"/>
          <w:sz w:val="22"/>
          <w:szCs w:val="22"/>
        </w:rPr>
        <w:t xml:space="preserve">● Si une famille veut demander une autorisation exceptionnelle d'absence, elle doit s'adresser au Chef d'Etablissement. Celui-ci n'ayant pas l'autorité décisionnelle pour une telle demande, il orientera la famille vers les services compétents de l'Etat pour obtenir une dérogation. Attention au délai ! </w:t>
      </w:r>
      <w:r w:rsidR="00C43ECF" w:rsidRPr="00700817">
        <w:rPr>
          <w:rFonts w:ascii="Calibri Light" w:hAnsi="Calibri Light" w:cs="Calibri Light"/>
          <w:sz w:val="22"/>
          <w:szCs w:val="22"/>
        </w:rPr>
        <w:t xml:space="preserve">Le manque de respect de ces règles peut entraîner la non réinscription de l'élève. 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 xml:space="preserve">Ponctualité 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16"/>
          <w:szCs w:val="16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9B43C6">
        <w:rPr>
          <w:rFonts w:ascii="Calibri Light" w:hAnsi="Calibri Light" w:cs="Calibri Light"/>
          <w:sz w:val="24"/>
          <w:szCs w:val="24"/>
        </w:rPr>
        <w:t>●</w:t>
      </w:r>
      <w:r w:rsidRPr="00253C62">
        <w:rPr>
          <w:rFonts w:ascii="Calibri Light" w:hAnsi="Calibri Light" w:cs="Calibri Light"/>
          <w:sz w:val="22"/>
          <w:szCs w:val="22"/>
        </w:rPr>
        <w:t xml:space="preserve">Un élève arrivant en retard au collège ne sera pas admis en cours </w:t>
      </w:r>
      <w:r w:rsidR="001C3B18" w:rsidRPr="00253C62">
        <w:rPr>
          <w:rFonts w:ascii="Calibri Light" w:hAnsi="Calibri Light" w:cs="Calibri Light"/>
          <w:sz w:val="22"/>
          <w:szCs w:val="22"/>
        </w:rPr>
        <w:t>(</w:t>
      </w:r>
      <w:r w:rsidRPr="00253C62">
        <w:rPr>
          <w:rFonts w:ascii="Calibri Light" w:hAnsi="Calibri Light" w:cs="Calibri Light"/>
          <w:sz w:val="22"/>
          <w:szCs w:val="22"/>
        </w:rPr>
        <w:t>sauf cas exceptionnel</w:t>
      </w:r>
      <w:r w:rsidR="001C3B18" w:rsidRPr="00253C62">
        <w:rPr>
          <w:rFonts w:ascii="Calibri Light" w:hAnsi="Calibri Light" w:cs="Calibri Light"/>
          <w:sz w:val="22"/>
          <w:szCs w:val="22"/>
        </w:rPr>
        <w:t>)</w:t>
      </w:r>
      <w:r w:rsidRPr="00253C62">
        <w:rPr>
          <w:rFonts w:ascii="Calibri Light" w:hAnsi="Calibri Light" w:cs="Calibri Light"/>
          <w:sz w:val="22"/>
          <w:szCs w:val="22"/>
        </w:rPr>
        <w:t>.</w:t>
      </w:r>
      <w:r w:rsidR="001C3B18" w:rsidRPr="00253C62">
        <w:rPr>
          <w:rFonts w:ascii="Calibri Light" w:hAnsi="Calibri Light" w:cs="Calibri Light"/>
          <w:sz w:val="22"/>
          <w:szCs w:val="22"/>
        </w:rPr>
        <w:t xml:space="preserve"> Il devra se rendre en permanence et présenter un billet de retard figurant dans le carnet de correspondance, rempli par les parents et contresigné par le responsable de la vie scolaire.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● Les retards répétés, non justifiés, pourront entraîner la non-réinscription de l'élève, indépendamment des sanctions prises.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>Savoir être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16"/>
          <w:szCs w:val="16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 xml:space="preserve">Lieu de travail, d'étude et de respect mutuel, </w:t>
      </w:r>
      <w:r w:rsidR="00494C14" w:rsidRPr="00253C62">
        <w:rPr>
          <w:rFonts w:ascii="Calibri Light" w:hAnsi="Calibri Light" w:cs="Calibri Light"/>
          <w:sz w:val="22"/>
          <w:szCs w:val="22"/>
        </w:rPr>
        <w:t>l’Institution</w:t>
      </w:r>
      <w:r w:rsidRPr="00253C62">
        <w:rPr>
          <w:rFonts w:ascii="Calibri Light" w:hAnsi="Calibri Light" w:cs="Calibri Light"/>
          <w:sz w:val="22"/>
          <w:szCs w:val="22"/>
        </w:rPr>
        <w:t xml:space="preserve"> Sainte</w:t>
      </w:r>
      <w:r w:rsidR="00C24ECF">
        <w:rPr>
          <w:rFonts w:ascii="Calibri Light" w:hAnsi="Calibri Light" w:cs="Calibri Light"/>
          <w:sz w:val="22"/>
          <w:szCs w:val="22"/>
        </w:rPr>
        <w:t>-</w:t>
      </w:r>
      <w:r w:rsidRPr="00253C62">
        <w:rPr>
          <w:rFonts w:ascii="Calibri Light" w:hAnsi="Calibri Light" w:cs="Calibri Light"/>
          <w:sz w:val="22"/>
          <w:szCs w:val="22"/>
        </w:rPr>
        <w:t>Thérèse exige une tenue et un comportement corrects et décents de la part de chacun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  <w:r w:rsidR="005E31FC" w:rsidRPr="00253C62">
        <w:rPr>
          <w:rFonts w:ascii="Calibri Light" w:hAnsi="Calibri Light" w:cs="Calibri Light"/>
          <w:sz w:val="22"/>
          <w:szCs w:val="22"/>
        </w:rPr>
        <w:t xml:space="preserve"> Seule l'Institution </w:t>
      </w:r>
      <w:r w:rsidR="00666EE0" w:rsidRPr="00253C62">
        <w:rPr>
          <w:rFonts w:ascii="Calibri Light" w:hAnsi="Calibri Light" w:cs="Calibri Light"/>
          <w:sz w:val="22"/>
          <w:szCs w:val="22"/>
        </w:rPr>
        <w:t xml:space="preserve">est en droit d'apprécier la tenue des élèves à l'intérieur de l'Etablissement. 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● L’élève doit se respecter, respecter les autres et respecter le matériel ainsi que son environnement.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● Il doit respecter l’app</w:t>
      </w:r>
      <w:r w:rsidR="00D82DE6" w:rsidRPr="00253C62">
        <w:rPr>
          <w:rFonts w:ascii="Calibri Light" w:hAnsi="Calibri Light" w:cs="Calibri Light"/>
          <w:sz w:val="22"/>
          <w:szCs w:val="22"/>
        </w:rPr>
        <w:t>rentissage des autres en classe, c'est à dire ne pas perturber les cours.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 xml:space="preserve">● Il doit participer à un climat sain et paisible. 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 xml:space="preserve">Sont interdits 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16"/>
          <w:szCs w:val="16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fait de courir à l'intérieur des bâtiments (escaliers, couloirs, classes)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  <w:r w:rsidRPr="00253C62">
        <w:rPr>
          <w:rFonts w:ascii="Calibri Light" w:hAnsi="Calibri Light" w:cs="Calibri Light"/>
          <w:sz w:val="22"/>
          <w:szCs w:val="22"/>
        </w:rPr>
        <w:t xml:space="preserve"> 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fait de mâcher du c</w:t>
      </w:r>
      <w:r w:rsidR="00494C14" w:rsidRPr="00253C62">
        <w:rPr>
          <w:rFonts w:ascii="Calibri Light" w:hAnsi="Calibri Light" w:cs="Calibri Light"/>
          <w:sz w:val="22"/>
          <w:szCs w:val="22"/>
        </w:rPr>
        <w:t>hewing-gum dans l'Établissement.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fait de manger ou de boire dans les bâtiments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fait de monter dans les classes pendant les récréations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  <w:r w:rsidRPr="00253C62">
        <w:rPr>
          <w:rFonts w:ascii="Calibri Light" w:hAnsi="Calibri Light" w:cs="Calibri Light"/>
          <w:sz w:val="22"/>
          <w:szCs w:val="22"/>
        </w:rPr>
        <w:t> 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fait de « traîner » dans les couloirs et les cages d’escaliers pendant les pauses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  <w:r w:rsidRPr="00253C62">
        <w:rPr>
          <w:rFonts w:ascii="Calibri Light" w:hAnsi="Calibri Light" w:cs="Calibri Light"/>
          <w:sz w:val="22"/>
          <w:szCs w:val="22"/>
        </w:rPr>
        <w:t> 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« flirts » ou toute attitude indécente.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racket ou le fait d'introduire des matières illicites e</w:t>
      </w:r>
      <w:r w:rsidR="00494C14" w:rsidRPr="00253C62">
        <w:rPr>
          <w:rFonts w:ascii="Calibri Light" w:hAnsi="Calibri Light" w:cs="Calibri Light"/>
          <w:sz w:val="22"/>
          <w:szCs w:val="22"/>
        </w:rPr>
        <w:t>ntraînera l'exclusion immédiate</w:t>
      </w:r>
      <w:r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494C14" w:rsidRPr="00253C62">
        <w:rPr>
          <w:rFonts w:ascii="Calibri Light" w:hAnsi="Calibri Light" w:cs="Calibri Light"/>
          <w:sz w:val="22"/>
          <w:szCs w:val="22"/>
        </w:rPr>
        <w:t>(</w:t>
      </w:r>
      <w:r w:rsidRPr="00253C62">
        <w:rPr>
          <w:rFonts w:ascii="Calibri Light" w:hAnsi="Calibri Light" w:cs="Calibri Light"/>
          <w:sz w:val="22"/>
          <w:szCs w:val="22"/>
        </w:rPr>
        <w:t>des poursuites judiciaires</w:t>
      </w:r>
      <w:r w:rsidR="00582D6C" w:rsidRPr="00253C62">
        <w:rPr>
          <w:rFonts w:ascii="Calibri Light" w:hAnsi="Calibri Light" w:cs="Calibri Light"/>
          <w:sz w:val="22"/>
          <w:szCs w:val="22"/>
        </w:rPr>
        <w:t xml:space="preserve"> pourront être déclenchées</w:t>
      </w:r>
      <w:r w:rsidR="00494C14" w:rsidRPr="00253C62">
        <w:rPr>
          <w:rFonts w:ascii="Calibri Light" w:hAnsi="Calibri Light" w:cs="Calibri Light"/>
          <w:sz w:val="22"/>
          <w:szCs w:val="22"/>
        </w:rPr>
        <w:t>).</w:t>
      </w:r>
    </w:p>
    <w:p w:rsidR="00A658AD" w:rsidRPr="00253C62" w:rsidRDefault="005A02C1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="00A658AD" w:rsidRPr="00253C62">
        <w:rPr>
          <w:rFonts w:ascii="Calibri Light" w:hAnsi="Calibri Light" w:cs="Calibri Light"/>
          <w:sz w:val="22"/>
          <w:szCs w:val="22"/>
        </w:rPr>
        <w:t xml:space="preserve"> Les comportements suivants sont interdits : menaces, intimidation, harcèlement, bousculade, racisme à l’égard d’autres jeunes ou adul</w:t>
      </w:r>
      <w:r w:rsidR="00494C14" w:rsidRPr="00253C62">
        <w:rPr>
          <w:rFonts w:ascii="Calibri Light" w:hAnsi="Calibri Light" w:cs="Calibri Light"/>
          <w:sz w:val="22"/>
          <w:szCs w:val="22"/>
        </w:rPr>
        <w:t>tes</w:t>
      </w:r>
      <w:r w:rsidR="00A658AD" w:rsidRPr="00253C62">
        <w:rPr>
          <w:rFonts w:ascii="Calibri Light" w:hAnsi="Calibri Light" w:cs="Calibri Light"/>
          <w:sz w:val="22"/>
          <w:szCs w:val="22"/>
        </w:rPr>
        <w:t>. Ces comportements ainsi que toutes formes de violences entraînent des sanctions pouvant aller jusqu’à l’e</w:t>
      </w:r>
      <w:r w:rsidR="00582D6C" w:rsidRPr="00253C62">
        <w:rPr>
          <w:rFonts w:ascii="Calibri Light" w:hAnsi="Calibri Light" w:cs="Calibri Light"/>
          <w:sz w:val="22"/>
          <w:szCs w:val="22"/>
        </w:rPr>
        <w:t>xclusion définitive et donner lieu à un signalement judiciaire.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Il est strictement interdit d’utiliser au sein de l’établissement tout appareil permettant d’émettre ou de capter les sons et les images</w:t>
      </w:r>
      <w:r w:rsidR="001F2CD7" w:rsidRPr="00253C62">
        <w:rPr>
          <w:rFonts w:ascii="Calibri Light" w:hAnsi="Calibri Light" w:cs="Calibri Light"/>
          <w:sz w:val="22"/>
          <w:szCs w:val="22"/>
        </w:rPr>
        <w:t xml:space="preserve"> (</w:t>
      </w:r>
      <w:r w:rsidR="001F2CD7" w:rsidRPr="00253C62">
        <w:rPr>
          <w:rFonts w:ascii="Calibri Light" w:hAnsi="Calibri Light" w:cs="Calibri Light"/>
          <w:b/>
          <w:sz w:val="22"/>
          <w:szCs w:val="22"/>
          <w:u w:val="single"/>
        </w:rPr>
        <w:t>téléphone portable</w:t>
      </w:r>
      <w:r w:rsidR="001F2CD7" w:rsidRPr="00253C62">
        <w:rPr>
          <w:rFonts w:ascii="Calibri Light" w:hAnsi="Calibri Light" w:cs="Calibri Light"/>
          <w:sz w:val="22"/>
          <w:szCs w:val="22"/>
        </w:rPr>
        <w:t xml:space="preserve">, </w:t>
      </w:r>
      <w:r w:rsidR="00C43ECF" w:rsidRPr="00253C62">
        <w:rPr>
          <w:rFonts w:ascii="Calibri Light" w:hAnsi="Calibri Light" w:cs="Calibri Light"/>
          <w:b/>
          <w:sz w:val="22"/>
          <w:szCs w:val="22"/>
          <w:u w:val="single"/>
        </w:rPr>
        <w:t>montre connectée</w:t>
      </w:r>
      <w:r w:rsidR="00F87F6A" w:rsidRPr="00253C62">
        <w:rPr>
          <w:rFonts w:ascii="Calibri Light" w:hAnsi="Calibri Light" w:cs="Calibri Light"/>
          <w:b/>
          <w:sz w:val="22"/>
          <w:szCs w:val="22"/>
          <w:u w:val="single"/>
        </w:rPr>
        <w:t xml:space="preserve">, tout autre objet </w:t>
      </w:r>
      <w:proofErr w:type="gramStart"/>
      <w:r w:rsidR="00F87F6A" w:rsidRPr="00253C62">
        <w:rPr>
          <w:rFonts w:ascii="Calibri Light" w:hAnsi="Calibri Light" w:cs="Calibri Light"/>
          <w:b/>
          <w:sz w:val="22"/>
          <w:szCs w:val="22"/>
          <w:u w:val="single"/>
        </w:rPr>
        <w:t>connecté,</w:t>
      </w:r>
      <w:r w:rsidR="001F2CD7" w:rsidRPr="00253C62">
        <w:rPr>
          <w:rFonts w:ascii="Calibri Light" w:hAnsi="Calibri Light" w:cs="Calibri Light"/>
          <w:sz w:val="22"/>
          <w:szCs w:val="22"/>
        </w:rPr>
        <w:t>…</w:t>
      </w:r>
      <w:proofErr w:type="gramEnd"/>
      <w:r w:rsidR="001F2CD7" w:rsidRPr="00253C62">
        <w:rPr>
          <w:rFonts w:ascii="Calibri Light" w:hAnsi="Calibri Light" w:cs="Calibri Light"/>
          <w:sz w:val="22"/>
          <w:szCs w:val="22"/>
        </w:rPr>
        <w:t>)</w:t>
      </w:r>
      <w:r w:rsidRPr="00253C62">
        <w:rPr>
          <w:rFonts w:ascii="Calibri Light" w:hAnsi="Calibri Light" w:cs="Calibri Light"/>
          <w:sz w:val="22"/>
          <w:szCs w:val="22"/>
        </w:rPr>
        <w:t xml:space="preserve">. </w:t>
      </w:r>
      <w:r w:rsidRPr="00C24ECF">
        <w:rPr>
          <w:rFonts w:ascii="Calibri Light" w:hAnsi="Calibri Light" w:cs="Calibri Light"/>
          <w:b/>
          <w:sz w:val="22"/>
          <w:szCs w:val="22"/>
        </w:rPr>
        <w:t>Ces appareils doivent être éteints avant d’entrer dans l’établissement</w:t>
      </w:r>
      <w:r w:rsidRPr="00253C62">
        <w:rPr>
          <w:rFonts w:ascii="Calibri Light" w:hAnsi="Calibri Light" w:cs="Calibri Light"/>
          <w:sz w:val="22"/>
          <w:szCs w:val="22"/>
        </w:rPr>
        <w:t>. En cas d’utilisation, ils sont confisqués et remis en mains propres aux représentants légaux de l’élève, après un rendez-vous pris auprès du responsable de la vie scolaire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  <w:r w:rsidR="005A02C1" w:rsidRPr="00253C62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A82506" w:rsidRPr="00253C62">
        <w:rPr>
          <w:rFonts w:ascii="Calibri Light" w:hAnsi="Calibri Light" w:cs="Calibri Light"/>
          <w:sz w:val="22"/>
          <w:szCs w:val="22"/>
        </w:rPr>
        <w:t>Le téléphone ne doit pas être dans les poches des vêtements.</w:t>
      </w:r>
      <w:r w:rsidR="00A82506" w:rsidRPr="00253C62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0C4DBF" w:rsidRPr="00253C62">
        <w:rPr>
          <w:rFonts w:ascii="Calibri Light" w:hAnsi="Calibri Light" w:cs="Calibri Light"/>
          <w:b/>
          <w:sz w:val="22"/>
          <w:szCs w:val="22"/>
        </w:rPr>
        <w:t xml:space="preserve">En cas d'urgence, l'élève peut demander l'autorisation de téléphoner à </w:t>
      </w:r>
      <w:r w:rsidR="000C4DBF" w:rsidRPr="00253C62">
        <w:rPr>
          <w:rFonts w:ascii="Calibri Light" w:hAnsi="Calibri Light" w:cs="Calibri Light"/>
          <w:b/>
          <w:sz w:val="22"/>
          <w:szCs w:val="22"/>
        </w:rPr>
        <w:lastRenderedPageBreak/>
        <w:t xml:space="preserve">ses parents, cela se fait au secrétariat ou dans le bureau de la Vie scolaire. </w:t>
      </w:r>
      <w:r w:rsidR="00E17644" w:rsidRPr="00253C62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F260F8" w:rsidRPr="00253C62">
        <w:rPr>
          <w:rFonts w:ascii="Calibri Light" w:hAnsi="Calibri Light" w:cs="Calibri Light"/>
          <w:b/>
          <w:sz w:val="22"/>
          <w:szCs w:val="22"/>
        </w:rPr>
        <w:t xml:space="preserve">L'utilisation d'un téléphone portable peut entraîner l'exclusion de l'élève de l'Etablissement. </w:t>
      </w:r>
    </w:p>
    <w:p w:rsidR="000C4DBF" w:rsidRPr="00253C62" w:rsidRDefault="000C4DBF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b/>
          <w:sz w:val="22"/>
          <w:szCs w:val="22"/>
        </w:rPr>
        <w:t xml:space="preserve"> Toute image ou propos diffamatoire sur les réseaux sociaux (</w:t>
      </w:r>
      <w:r w:rsidR="00A60568">
        <w:rPr>
          <w:rFonts w:ascii="Calibri Light" w:hAnsi="Calibri Light" w:cs="Calibri Light"/>
          <w:b/>
          <w:sz w:val="22"/>
          <w:szCs w:val="22"/>
        </w:rPr>
        <w:t>F</w:t>
      </w:r>
      <w:r w:rsidR="00073BD1" w:rsidRPr="00253C62">
        <w:rPr>
          <w:rFonts w:ascii="Calibri Light" w:hAnsi="Calibri Light" w:cs="Calibri Light"/>
          <w:b/>
          <w:sz w:val="22"/>
          <w:szCs w:val="22"/>
        </w:rPr>
        <w:t>ace</w:t>
      </w:r>
      <w:r w:rsidR="00494C14" w:rsidRPr="00253C62">
        <w:rPr>
          <w:rFonts w:ascii="Calibri Light" w:hAnsi="Calibri Light" w:cs="Calibri Light"/>
          <w:b/>
          <w:sz w:val="22"/>
          <w:szCs w:val="22"/>
        </w:rPr>
        <w:t>book</w:t>
      </w:r>
      <w:r w:rsidRPr="00253C62">
        <w:rPr>
          <w:rFonts w:ascii="Calibri Light" w:hAnsi="Calibri Light" w:cs="Calibri Light"/>
          <w:b/>
          <w:sz w:val="22"/>
          <w:szCs w:val="22"/>
        </w:rPr>
        <w:t xml:space="preserve"> ou autres) entraînera des sanctions et des poursuites</w:t>
      </w:r>
      <w:r w:rsidR="00494C14" w:rsidRPr="00253C62">
        <w:rPr>
          <w:rFonts w:ascii="Calibri Light" w:hAnsi="Calibri Light" w:cs="Calibri Light"/>
          <w:b/>
          <w:sz w:val="22"/>
          <w:szCs w:val="22"/>
        </w:rPr>
        <w:t xml:space="preserve"> judiciaires</w:t>
      </w:r>
      <w:r w:rsidRPr="00253C62">
        <w:rPr>
          <w:rFonts w:ascii="Calibri Light" w:hAnsi="Calibri Light" w:cs="Calibri Light"/>
          <w:b/>
          <w:sz w:val="22"/>
          <w:szCs w:val="22"/>
        </w:rPr>
        <w:t>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élèves éviteront de porter de l'argent ou des objets de valeur. </w:t>
      </w:r>
      <w:r w:rsidRPr="00253C62">
        <w:rPr>
          <w:rFonts w:ascii="Calibri Light" w:hAnsi="Calibri Light" w:cs="Calibri Light"/>
          <w:b/>
          <w:sz w:val="22"/>
          <w:szCs w:val="22"/>
        </w:rPr>
        <w:t>En cas de disparition</w:t>
      </w:r>
      <w:r w:rsidR="00C24ECF">
        <w:rPr>
          <w:rFonts w:ascii="Calibri Light" w:hAnsi="Calibri Light" w:cs="Calibri Light"/>
          <w:b/>
          <w:sz w:val="22"/>
          <w:szCs w:val="22"/>
        </w:rPr>
        <w:t>,</w:t>
      </w:r>
      <w:r w:rsidRPr="00253C62">
        <w:rPr>
          <w:rFonts w:ascii="Calibri Light" w:hAnsi="Calibri Light" w:cs="Calibri Light"/>
          <w:b/>
          <w:sz w:val="22"/>
          <w:szCs w:val="22"/>
        </w:rPr>
        <w:t xml:space="preserve"> l'Établissement ne sau</w:t>
      </w:r>
      <w:r w:rsidR="000C4DBF" w:rsidRPr="00253C62">
        <w:rPr>
          <w:rFonts w:ascii="Calibri Light" w:hAnsi="Calibri Light" w:cs="Calibri Light"/>
          <w:b/>
          <w:sz w:val="22"/>
          <w:szCs w:val="22"/>
        </w:rPr>
        <w:t>rait être tenu pour responsable, notamment pour les téléphones portables.</w:t>
      </w:r>
      <w:r w:rsidR="005A02C1" w:rsidRPr="00253C62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5A02C1" w:rsidRPr="00253C62">
        <w:rPr>
          <w:rFonts w:ascii="Calibri Light" w:hAnsi="Calibri Light" w:cs="Calibri Light"/>
          <w:sz w:val="22"/>
          <w:szCs w:val="22"/>
        </w:rPr>
        <w:t xml:space="preserve">Cela est aussi valable dans le cadre des déplacements comme les </w:t>
      </w:r>
      <w:r w:rsidR="00C24ECF">
        <w:rPr>
          <w:rFonts w:ascii="Calibri Light" w:hAnsi="Calibri Light" w:cs="Calibri Light"/>
          <w:sz w:val="22"/>
          <w:szCs w:val="22"/>
        </w:rPr>
        <w:t>s</w:t>
      </w:r>
      <w:r w:rsidR="005A02C1" w:rsidRPr="00253C62">
        <w:rPr>
          <w:rFonts w:ascii="Calibri Light" w:hAnsi="Calibri Light" w:cs="Calibri Light"/>
          <w:sz w:val="22"/>
          <w:szCs w:val="22"/>
        </w:rPr>
        <w:t>orties scolaires, les déplacements en EPS</w:t>
      </w:r>
      <w:r w:rsidR="00C24ECF">
        <w:rPr>
          <w:rFonts w:ascii="Calibri Light" w:hAnsi="Calibri Light" w:cs="Calibri Light"/>
          <w:sz w:val="22"/>
          <w:szCs w:val="22"/>
        </w:rPr>
        <w:t xml:space="preserve"> etc</w:t>
      </w:r>
      <w:r w:rsidR="005A02C1" w:rsidRPr="00253C62">
        <w:rPr>
          <w:rFonts w:ascii="Calibri Light" w:hAnsi="Calibri Light" w:cs="Calibri Light"/>
          <w:sz w:val="22"/>
          <w:szCs w:val="22"/>
        </w:rPr>
        <w:t xml:space="preserve">..). </w:t>
      </w:r>
    </w:p>
    <w:p w:rsidR="00A82506" w:rsidRPr="009B43C6" w:rsidRDefault="00A82506" w:rsidP="000A4994">
      <w:pPr>
        <w:jc w:val="both"/>
        <w:rPr>
          <w:rFonts w:ascii="Calibri Light" w:hAnsi="Calibri Light" w:cs="Calibri Light"/>
          <w:b/>
          <w:sz w:val="24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>Tenues vestimentaires</w:t>
      </w:r>
      <w:r w:rsidR="0012486E" w:rsidRPr="009B43C6">
        <w:rPr>
          <w:rFonts w:ascii="Calibri Light" w:hAnsi="Calibri Light" w:cs="Calibri Light"/>
          <w:b/>
          <w:sz w:val="28"/>
          <w:szCs w:val="24"/>
        </w:rPr>
        <w:t xml:space="preserve"> / Maquillage / Coiffure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16"/>
          <w:szCs w:val="16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L’élève doit adopter une tenue vestimentaire décente, propre et adaptée </w:t>
      </w:r>
      <w:r w:rsidR="00B37279" w:rsidRPr="00253C62">
        <w:rPr>
          <w:rFonts w:ascii="Calibri Light" w:hAnsi="Calibri Light" w:cs="Calibri Light"/>
          <w:sz w:val="22"/>
          <w:szCs w:val="22"/>
        </w:rPr>
        <w:t>(tenue jugée correcte par la direction</w:t>
      </w:r>
      <w:r w:rsidR="0012486E" w:rsidRPr="00253C62">
        <w:rPr>
          <w:rFonts w:ascii="Calibri Light" w:hAnsi="Calibri Light" w:cs="Calibri Light"/>
          <w:sz w:val="22"/>
          <w:szCs w:val="22"/>
        </w:rPr>
        <w:t xml:space="preserve"> et le personnel de l’Etablissement</w:t>
      </w:r>
      <w:r w:rsidR="00B37279" w:rsidRPr="00253C62">
        <w:rPr>
          <w:rFonts w:ascii="Calibri Light" w:hAnsi="Calibri Light" w:cs="Calibri Light"/>
          <w:sz w:val="22"/>
          <w:szCs w:val="22"/>
        </w:rPr>
        <w:t xml:space="preserve">) </w:t>
      </w:r>
      <w:r w:rsidRPr="00253C62">
        <w:rPr>
          <w:rFonts w:ascii="Calibri Light" w:hAnsi="Calibri Light" w:cs="Calibri Light"/>
          <w:sz w:val="22"/>
          <w:szCs w:val="22"/>
        </w:rPr>
        <w:t>: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vêtements du haut et du ba</w:t>
      </w:r>
      <w:r w:rsidR="00494C14" w:rsidRPr="00253C62">
        <w:rPr>
          <w:rFonts w:ascii="Calibri Light" w:hAnsi="Calibri Light" w:cs="Calibri Light"/>
          <w:sz w:val="22"/>
          <w:szCs w:val="22"/>
        </w:rPr>
        <w:t>s se superposent en tout temps.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La poitrine, les épaules et le dos sont couverts ; les vêtements transparents sont interdits.</w:t>
      </w:r>
    </w:p>
    <w:p w:rsidR="00494C14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jupes et les shorts descendent jusqu’aux</w:t>
      </w:r>
      <w:r w:rsidR="00494C14" w:rsidRPr="00253C62">
        <w:rPr>
          <w:rFonts w:ascii="Calibri Light" w:hAnsi="Calibri Light" w:cs="Calibri Light"/>
          <w:sz w:val="22"/>
          <w:szCs w:val="22"/>
        </w:rPr>
        <w:t xml:space="preserve"> genoux. </w:t>
      </w:r>
    </w:p>
    <w:p w:rsidR="00A658AD" w:rsidRPr="00253C62" w:rsidRDefault="00494C14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piercings sont interdits.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port des leggings doit s’accessoiriser d’un gilet à mi-cuisse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port d’un couvre-chef est interdit à l’intérieur des bâtiments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chaussures doivent tenir au pied (les tongs ou autres sandales sont interdits)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</w:p>
    <w:p w:rsidR="00A658AD" w:rsidRPr="00253C62" w:rsidRDefault="00B37279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chaussures lumineuses doivent être éteintes dans l'Etablissement.</w:t>
      </w:r>
    </w:p>
    <w:p w:rsidR="00B37279" w:rsidRPr="00253C62" w:rsidRDefault="00B37279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B37279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● Toute inscription ou motif sur les vêtements et accessoires (cartables compris) à caractère violent, sexiste, grossier, morbide ou déplacé, faisant la promotion de la consommation de produit illicite ou portant atteinte à un individu ou à un groupe d’individus est interdit dans l’établissement.</w:t>
      </w:r>
    </w:p>
    <w:p w:rsidR="00A658AD" w:rsidRPr="00253C62" w:rsidRDefault="00B37279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● Les coiffures excentriques (coupe et couleur) sont interdites.</w:t>
      </w:r>
    </w:p>
    <w:p w:rsidR="0012486E" w:rsidRPr="00253C62" w:rsidRDefault="0012486E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● Le maquillage doit rester discret (jugée correct par la direction et le personnel de l’Etablissement) :</w:t>
      </w:r>
    </w:p>
    <w:p w:rsidR="00A658AD" w:rsidRPr="00460903" w:rsidRDefault="00E17644" w:rsidP="000A4994">
      <w:pPr>
        <w:jc w:val="both"/>
        <w:rPr>
          <w:rFonts w:ascii="Calibri Light" w:hAnsi="Calibri Light" w:cs="Calibri Light"/>
          <w:b/>
          <w:sz w:val="22"/>
          <w:szCs w:val="22"/>
          <w:u w:val="single"/>
        </w:rPr>
      </w:pPr>
      <w:r w:rsidRPr="00253C62">
        <w:rPr>
          <w:rFonts w:ascii="Calibri Light" w:hAnsi="Calibri Light" w:cs="Calibri Light"/>
          <w:sz w:val="22"/>
          <w:szCs w:val="22"/>
        </w:rPr>
        <w:t xml:space="preserve">            </w:t>
      </w:r>
      <w:r w:rsidR="0012486E" w:rsidRPr="00253C62">
        <w:rPr>
          <w:rFonts w:ascii="Calibri Light" w:hAnsi="Calibri Light" w:cs="Calibri Light"/>
          <w:sz w:val="22"/>
          <w:szCs w:val="22"/>
        </w:rPr>
        <w:t xml:space="preserve">      </w:t>
      </w:r>
      <w:r w:rsidRPr="00253C62">
        <w:rPr>
          <w:rFonts w:ascii="Calibri Light" w:hAnsi="Calibri Light" w:cs="Calibri Light"/>
          <w:sz w:val="22"/>
          <w:szCs w:val="22"/>
        </w:rPr>
        <w:t xml:space="preserve">        </w:t>
      </w:r>
      <w:r w:rsidR="00A658AD" w:rsidRPr="00460903">
        <w:rPr>
          <w:rFonts w:ascii="Calibri Light" w:hAnsi="Calibri Light" w:cs="Calibri Light"/>
          <w:b/>
          <w:sz w:val="22"/>
          <w:szCs w:val="22"/>
          <w:u w:val="single"/>
        </w:rPr>
        <w:t xml:space="preserve">En cas de </w:t>
      </w:r>
      <w:r w:rsidRPr="00460903">
        <w:rPr>
          <w:rFonts w:ascii="Calibri Light" w:hAnsi="Calibri Light" w:cs="Calibri Light"/>
          <w:b/>
          <w:sz w:val="22"/>
          <w:szCs w:val="22"/>
          <w:u w:val="single"/>
        </w:rPr>
        <w:t>non-respect</w:t>
      </w:r>
      <w:r w:rsidR="00A658AD" w:rsidRPr="00460903">
        <w:rPr>
          <w:rFonts w:ascii="Calibri Light" w:hAnsi="Calibri Light" w:cs="Calibri Light"/>
          <w:b/>
          <w:sz w:val="22"/>
          <w:szCs w:val="22"/>
          <w:u w:val="single"/>
        </w:rPr>
        <w:t>, l’accès aux cours pourrait être refusé.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>Matériel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16"/>
          <w:szCs w:val="16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t>● Les casiers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Chaque élève</w:t>
      </w:r>
      <w:r w:rsidR="00494C14" w:rsidRPr="00253C62">
        <w:rPr>
          <w:rFonts w:ascii="Calibri Light" w:hAnsi="Calibri Light" w:cs="Calibri Light"/>
          <w:sz w:val="22"/>
          <w:szCs w:val="22"/>
        </w:rPr>
        <w:t xml:space="preserve"> du collège dispose d’un casier.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L’établissement n’est pas responsable des effets personnels oubliés ou laissés dans l’établissement.</w:t>
      </w:r>
    </w:p>
    <w:p w:rsidR="00F922C6" w:rsidRPr="00253C62" w:rsidRDefault="00F922C6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L'élève est tenu de ne pas dégrader son carnet de correspondance.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t>● Les manuels scolaires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Ils sont prêtés par l'Établisseme</w:t>
      </w:r>
      <w:r w:rsidR="005E0500" w:rsidRPr="00253C62">
        <w:rPr>
          <w:rFonts w:ascii="Calibri Light" w:hAnsi="Calibri Light" w:cs="Calibri Light"/>
          <w:sz w:val="22"/>
          <w:szCs w:val="22"/>
        </w:rPr>
        <w:t>nt, moyennant une caution</w:t>
      </w:r>
      <w:r w:rsidR="00494C14" w:rsidRPr="00253C62">
        <w:rPr>
          <w:rFonts w:ascii="Calibri Light" w:hAnsi="Calibri Light" w:cs="Calibri Light"/>
          <w:sz w:val="22"/>
          <w:szCs w:val="22"/>
        </w:rPr>
        <w:t>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Ils doivent être couverts. L'élève est responsable de chacun des manuels. Toute dégradation ou perte entraînera le remboursement du livre par l'élève ou l'encaissement du chèque de caution.</w:t>
      </w:r>
    </w:p>
    <w:p w:rsidR="00A658AD" w:rsidRDefault="00A658AD" w:rsidP="000A4994">
      <w:pPr>
        <w:ind w:firstLine="708"/>
        <w:jc w:val="both"/>
        <w:rPr>
          <w:rFonts w:ascii="Calibri Light" w:hAnsi="Calibri Light" w:cs="Calibri Light"/>
          <w:b/>
          <w:sz w:val="10"/>
          <w:szCs w:val="10"/>
        </w:rPr>
      </w:pPr>
    </w:p>
    <w:p w:rsidR="00700817" w:rsidRDefault="00700817" w:rsidP="000A4994">
      <w:pPr>
        <w:ind w:firstLine="708"/>
        <w:jc w:val="both"/>
        <w:rPr>
          <w:rFonts w:ascii="Calibri Light" w:hAnsi="Calibri Light" w:cs="Calibri Light"/>
          <w:b/>
          <w:sz w:val="10"/>
          <w:szCs w:val="10"/>
        </w:rPr>
      </w:pPr>
    </w:p>
    <w:p w:rsidR="00700817" w:rsidRDefault="00700817" w:rsidP="000A4994">
      <w:pPr>
        <w:ind w:firstLine="708"/>
        <w:jc w:val="both"/>
        <w:rPr>
          <w:rFonts w:ascii="Calibri Light" w:hAnsi="Calibri Light" w:cs="Calibri Light"/>
          <w:b/>
          <w:sz w:val="10"/>
          <w:szCs w:val="10"/>
        </w:rPr>
      </w:pPr>
    </w:p>
    <w:p w:rsidR="00700817" w:rsidRPr="009B43C6" w:rsidRDefault="00700817" w:rsidP="000A4994">
      <w:pPr>
        <w:ind w:firstLine="708"/>
        <w:jc w:val="both"/>
        <w:rPr>
          <w:rFonts w:ascii="Calibri Light" w:hAnsi="Calibri Light" w:cs="Calibri Light"/>
          <w:b/>
          <w:sz w:val="10"/>
          <w:szCs w:val="10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9B43C6">
        <w:rPr>
          <w:rFonts w:ascii="Calibri Light" w:hAnsi="Calibri Light" w:cs="Calibri Light"/>
          <w:b/>
          <w:sz w:val="24"/>
          <w:szCs w:val="24"/>
        </w:rPr>
        <w:t>● Locaux et mobiliers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Toute dégradation de matériel ou des locaux entraînera des demandes de réparation</w:t>
      </w:r>
      <w:r w:rsidR="00494C14"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E17644" w:rsidRPr="00253C62">
        <w:rPr>
          <w:rFonts w:ascii="Calibri Light" w:hAnsi="Calibri Light" w:cs="Calibri Light"/>
          <w:sz w:val="22"/>
          <w:szCs w:val="22"/>
        </w:rPr>
        <w:t>ou de</w:t>
      </w:r>
      <w:r w:rsidR="00494C14" w:rsidRPr="00253C62">
        <w:rPr>
          <w:rFonts w:ascii="Calibri Light" w:hAnsi="Calibri Light" w:cs="Calibri Light"/>
          <w:sz w:val="22"/>
          <w:szCs w:val="22"/>
        </w:rPr>
        <w:t xml:space="preserve"> dédommagement financier</w:t>
      </w:r>
      <w:r w:rsidRPr="00253C62">
        <w:rPr>
          <w:rFonts w:ascii="Calibri Light" w:hAnsi="Calibri Light" w:cs="Calibri Light"/>
          <w:sz w:val="22"/>
          <w:szCs w:val="22"/>
        </w:rPr>
        <w:t>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En cas de dégradation volontaire ou de non respect de la propreté des locaux, les élèves seront tenus de nettoyer ou de remplacer le matériel, indépendamment des sanctions encourues.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243007" w:rsidRDefault="00243007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</w:p>
    <w:p w:rsidR="00243007" w:rsidRDefault="00243007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lastRenderedPageBreak/>
        <w:t>Service de restauration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10"/>
          <w:szCs w:val="10"/>
        </w:rPr>
      </w:pPr>
    </w:p>
    <w:p w:rsidR="00073BD1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 xml:space="preserve">La restauration et </w:t>
      </w:r>
      <w:r w:rsidR="002E5EB4" w:rsidRPr="00253C62">
        <w:rPr>
          <w:rFonts w:ascii="Calibri Light" w:hAnsi="Calibri Light" w:cs="Calibri Light"/>
          <w:sz w:val="22"/>
          <w:szCs w:val="22"/>
        </w:rPr>
        <w:t>les services périscolaires (études, garderies</w:t>
      </w:r>
      <w:r w:rsidR="00460903">
        <w:rPr>
          <w:rFonts w:ascii="Calibri Light" w:hAnsi="Calibri Light" w:cs="Calibri Light"/>
          <w:sz w:val="22"/>
          <w:szCs w:val="22"/>
        </w:rPr>
        <w:t xml:space="preserve"> etc</w:t>
      </w:r>
      <w:r w:rsidR="002E5EB4" w:rsidRPr="00253C62">
        <w:rPr>
          <w:rFonts w:ascii="Calibri Light" w:hAnsi="Calibri Light" w:cs="Calibri Light"/>
          <w:sz w:val="22"/>
          <w:szCs w:val="22"/>
        </w:rPr>
        <w:t>…)</w:t>
      </w:r>
      <w:r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2E5EB4" w:rsidRPr="00253C62">
        <w:rPr>
          <w:rFonts w:ascii="Calibri Light" w:hAnsi="Calibri Light" w:cs="Calibri Light"/>
          <w:sz w:val="22"/>
          <w:szCs w:val="22"/>
        </w:rPr>
        <w:t>sont des</w:t>
      </w:r>
      <w:r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494C14" w:rsidRPr="00253C62">
        <w:rPr>
          <w:rFonts w:ascii="Calibri Light" w:hAnsi="Calibri Light" w:cs="Calibri Light"/>
          <w:sz w:val="22"/>
          <w:szCs w:val="22"/>
        </w:rPr>
        <w:t>service</w:t>
      </w:r>
      <w:r w:rsidR="002E5EB4" w:rsidRPr="00253C62">
        <w:rPr>
          <w:rFonts w:ascii="Calibri Light" w:hAnsi="Calibri Light" w:cs="Calibri Light"/>
          <w:sz w:val="22"/>
          <w:szCs w:val="22"/>
        </w:rPr>
        <w:t>s</w:t>
      </w:r>
      <w:r w:rsidR="00494C14" w:rsidRPr="00253C62">
        <w:rPr>
          <w:rFonts w:ascii="Calibri Light" w:hAnsi="Calibri Light" w:cs="Calibri Light"/>
          <w:sz w:val="22"/>
          <w:szCs w:val="22"/>
        </w:rPr>
        <w:t xml:space="preserve"> rendu</w:t>
      </w:r>
      <w:r w:rsidR="002E5EB4" w:rsidRPr="00253C62">
        <w:rPr>
          <w:rFonts w:ascii="Calibri Light" w:hAnsi="Calibri Light" w:cs="Calibri Light"/>
          <w:sz w:val="22"/>
          <w:szCs w:val="22"/>
        </w:rPr>
        <w:t>s</w:t>
      </w:r>
      <w:r w:rsidR="00494C14" w:rsidRPr="00253C62">
        <w:rPr>
          <w:rFonts w:ascii="Calibri Light" w:hAnsi="Calibri Light" w:cs="Calibri Light"/>
          <w:sz w:val="22"/>
          <w:szCs w:val="22"/>
        </w:rPr>
        <w:t xml:space="preserve"> aux familles.</w:t>
      </w:r>
      <w:r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494C14" w:rsidRPr="00253C62">
        <w:rPr>
          <w:rFonts w:ascii="Calibri Light" w:hAnsi="Calibri Light" w:cs="Calibri Light"/>
          <w:sz w:val="22"/>
          <w:szCs w:val="22"/>
        </w:rPr>
        <w:t>L</w:t>
      </w:r>
      <w:r w:rsidRPr="00253C62">
        <w:rPr>
          <w:rFonts w:ascii="Calibri Light" w:hAnsi="Calibri Light" w:cs="Calibri Light"/>
          <w:sz w:val="22"/>
          <w:szCs w:val="22"/>
        </w:rPr>
        <w:t>e non r</w:t>
      </w:r>
      <w:r w:rsidR="00494C14" w:rsidRPr="00253C62">
        <w:rPr>
          <w:rFonts w:ascii="Calibri Light" w:hAnsi="Calibri Light" w:cs="Calibri Light"/>
          <w:sz w:val="22"/>
          <w:szCs w:val="22"/>
        </w:rPr>
        <w:t>espect des règles de bienséance</w:t>
      </w:r>
      <w:r w:rsidRPr="00253C62">
        <w:rPr>
          <w:rFonts w:ascii="Calibri Light" w:hAnsi="Calibri Light" w:cs="Calibri Light"/>
          <w:sz w:val="22"/>
          <w:szCs w:val="22"/>
        </w:rPr>
        <w:t xml:space="preserve"> peut entraîner une exclusion temporaire ou définitive </w:t>
      </w:r>
      <w:r w:rsidR="002E5EB4" w:rsidRPr="00253C62">
        <w:rPr>
          <w:rFonts w:ascii="Calibri Light" w:hAnsi="Calibri Light" w:cs="Calibri Light"/>
          <w:sz w:val="22"/>
          <w:szCs w:val="22"/>
        </w:rPr>
        <w:t xml:space="preserve">d’un de ces </w:t>
      </w:r>
      <w:r w:rsidR="00E17644" w:rsidRPr="00253C62">
        <w:rPr>
          <w:rFonts w:ascii="Calibri Light" w:hAnsi="Calibri Light" w:cs="Calibri Light"/>
          <w:sz w:val="22"/>
          <w:szCs w:val="22"/>
        </w:rPr>
        <w:t>services. En</w:t>
      </w:r>
      <w:r w:rsidR="00073BD1" w:rsidRPr="00253C62">
        <w:rPr>
          <w:rFonts w:ascii="Calibri Light" w:hAnsi="Calibri Light" w:cs="Calibri Light"/>
          <w:sz w:val="22"/>
          <w:szCs w:val="22"/>
        </w:rPr>
        <w:t xml:space="preserve"> cas d’allergie alimentaire d’ordre médical (allergie à l’arachide</w:t>
      </w:r>
      <w:r w:rsidR="00460903">
        <w:rPr>
          <w:rFonts w:ascii="Calibri Light" w:hAnsi="Calibri Light" w:cs="Calibri Light"/>
          <w:sz w:val="22"/>
          <w:szCs w:val="22"/>
        </w:rPr>
        <w:t xml:space="preserve"> etc</w:t>
      </w:r>
      <w:r w:rsidR="00073BD1" w:rsidRPr="00253C62">
        <w:rPr>
          <w:rFonts w:ascii="Calibri Light" w:hAnsi="Calibri Light" w:cs="Calibri Light"/>
          <w:sz w:val="22"/>
          <w:szCs w:val="22"/>
        </w:rPr>
        <w:t xml:space="preserve">…) et en cas de régime particulier non lié à un problème médical, l’Etablissement pourra refuser l’accès à la demi-pension. </w:t>
      </w:r>
      <w:r w:rsidR="00073BD1" w:rsidRPr="000A4994">
        <w:rPr>
          <w:rFonts w:ascii="Calibri Light" w:hAnsi="Calibri Light" w:cs="Calibri Light"/>
          <w:sz w:val="22"/>
          <w:szCs w:val="22"/>
        </w:rPr>
        <w:t>Dans ces cas et uniquement dans ces cas,</w:t>
      </w:r>
      <w:r w:rsidR="00073BD1" w:rsidRPr="00253C62">
        <w:rPr>
          <w:rFonts w:ascii="Calibri Light" w:hAnsi="Calibri Light" w:cs="Calibri Light"/>
          <w:sz w:val="22"/>
          <w:szCs w:val="22"/>
        </w:rPr>
        <w:t xml:space="preserve"> la famille pourra solliciter l'autorisation de fournir un panier repas à son enfant. </w:t>
      </w:r>
      <w:r w:rsidR="0040263E">
        <w:rPr>
          <w:rFonts w:ascii="Calibri Light" w:hAnsi="Calibri Light" w:cs="Calibri Light"/>
          <w:sz w:val="22"/>
          <w:szCs w:val="22"/>
        </w:rPr>
        <w:t xml:space="preserve">(Facturation spéciale, voir la convention financière - rubrique PAI). </w:t>
      </w:r>
      <w:r w:rsidR="00073BD1" w:rsidRPr="00253C62">
        <w:rPr>
          <w:rFonts w:ascii="Calibri Light" w:hAnsi="Calibri Light" w:cs="Calibri Light"/>
          <w:sz w:val="22"/>
          <w:szCs w:val="22"/>
        </w:rPr>
        <w:t>L’inscription à la cantine entraîne l’acceptation de la part de l’élève de go</w:t>
      </w:r>
      <w:r w:rsidR="00460903">
        <w:rPr>
          <w:rFonts w:ascii="Calibri Light" w:hAnsi="Calibri Light" w:cs="Calibri Light"/>
          <w:sz w:val="22"/>
          <w:szCs w:val="22"/>
        </w:rPr>
        <w:t>ût</w:t>
      </w:r>
      <w:r w:rsidR="00073BD1" w:rsidRPr="00253C62">
        <w:rPr>
          <w:rFonts w:ascii="Calibri Light" w:hAnsi="Calibri Light" w:cs="Calibri Light"/>
          <w:sz w:val="22"/>
          <w:szCs w:val="22"/>
        </w:rPr>
        <w:t xml:space="preserve">er à tous les aliments qui sont servis. </w:t>
      </w:r>
    </w:p>
    <w:p w:rsidR="00073BD1" w:rsidRPr="009B43C6" w:rsidRDefault="00073BD1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 xml:space="preserve">Sanctions </w:t>
      </w:r>
    </w:p>
    <w:p w:rsidR="00A658AD" w:rsidRPr="00253C62" w:rsidRDefault="005E0500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 xml:space="preserve">Le manque de respect du Règlement Intérieur peut entraîner l'application de </w:t>
      </w:r>
      <w:r w:rsidR="0012486E" w:rsidRPr="00253C62">
        <w:rPr>
          <w:rFonts w:ascii="Calibri Light" w:hAnsi="Calibri Light" w:cs="Calibri Light"/>
          <w:sz w:val="22"/>
          <w:szCs w:val="22"/>
        </w:rPr>
        <w:t>sanctions :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  <w:highlight w:val="yellow"/>
        </w:rPr>
      </w:pPr>
    </w:p>
    <w:p w:rsidR="002B1BCA" w:rsidRPr="00253C62" w:rsidRDefault="002B1BCA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 rappel à l'ordre. </w:t>
      </w:r>
      <w:r w:rsidR="000A4994">
        <w:rPr>
          <w:rFonts w:ascii="Calibri Light" w:hAnsi="Calibri Light" w:cs="Calibri Light"/>
          <w:sz w:val="22"/>
          <w:szCs w:val="22"/>
        </w:rPr>
        <w:t>4</w:t>
      </w:r>
      <w:r w:rsidRPr="00253C62">
        <w:rPr>
          <w:rFonts w:ascii="Calibri Light" w:hAnsi="Calibri Light" w:cs="Calibri Light"/>
          <w:sz w:val="22"/>
          <w:szCs w:val="22"/>
        </w:rPr>
        <w:t xml:space="preserve"> rappels à l'ordre pour le même motif entraînent une retenue d'une heure. </w:t>
      </w:r>
    </w:p>
    <w:p w:rsidR="002B1BCA" w:rsidRPr="00253C62" w:rsidRDefault="002B1BCA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A658AD"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="00A658AD"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F34544" w:rsidRPr="00253C62">
        <w:rPr>
          <w:rFonts w:ascii="Calibri Light" w:hAnsi="Calibri Light" w:cs="Calibri Light"/>
          <w:sz w:val="22"/>
          <w:szCs w:val="22"/>
        </w:rPr>
        <w:t>La sanction</w:t>
      </w:r>
      <w:r w:rsidR="00962309" w:rsidRPr="00253C62">
        <w:rPr>
          <w:rFonts w:ascii="Calibri Light" w:hAnsi="Calibri Light" w:cs="Calibri Light"/>
          <w:sz w:val="22"/>
          <w:szCs w:val="22"/>
        </w:rPr>
        <w:t xml:space="preserve">. </w:t>
      </w:r>
      <w:r w:rsidR="00E17644" w:rsidRPr="00253C62">
        <w:rPr>
          <w:rFonts w:ascii="Calibri Light" w:hAnsi="Calibri Light" w:cs="Calibri Light"/>
          <w:sz w:val="22"/>
          <w:szCs w:val="22"/>
        </w:rPr>
        <w:t>Une heure</w:t>
      </w:r>
      <w:r w:rsidR="00F34544" w:rsidRPr="00253C62">
        <w:rPr>
          <w:rFonts w:ascii="Calibri Light" w:hAnsi="Calibri Light" w:cs="Calibri Light"/>
          <w:sz w:val="22"/>
          <w:szCs w:val="22"/>
        </w:rPr>
        <w:t xml:space="preserve"> de retenue</w:t>
      </w:r>
      <w:r w:rsidR="004B063A"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Pr="00253C62">
        <w:rPr>
          <w:rFonts w:ascii="Calibri Light" w:hAnsi="Calibri Light" w:cs="Calibri Light"/>
          <w:sz w:val="22"/>
          <w:szCs w:val="22"/>
        </w:rPr>
        <w:t xml:space="preserve">ou une exclusion des cours provisoire </w:t>
      </w:r>
      <w:r w:rsidRPr="00253C62">
        <w:rPr>
          <w:rFonts w:ascii="Calibri Light" w:hAnsi="Calibri Light" w:cs="Calibri Light"/>
          <w:sz w:val="22"/>
          <w:szCs w:val="22"/>
          <w:u w:val="single"/>
        </w:rPr>
        <w:t>dans</w:t>
      </w:r>
      <w:r w:rsidRPr="00253C62">
        <w:rPr>
          <w:rFonts w:ascii="Calibri Light" w:hAnsi="Calibri Light" w:cs="Calibri Light"/>
          <w:sz w:val="22"/>
          <w:szCs w:val="22"/>
        </w:rPr>
        <w:t xml:space="preserve"> l'Etablissement avec un travail d'intérêt général. 3 sanctions entraînent une réunion avec les parents.</w:t>
      </w:r>
    </w:p>
    <w:p w:rsidR="00A658AD" w:rsidRDefault="004B063A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(</w:t>
      </w:r>
      <w:proofErr w:type="gramStart"/>
      <w:r w:rsidRPr="00253C62">
        <w:rPr>
          <w:rFonts w:ascii="Calibri Light" w:hAnsi="Calibri Light" w:cs="Calibri Light"/>
          <w:sz w:val="22"/>
          <w:szCs w:val="22"/>
        </w:rPr>
        <w:t>avec</w:t>
      </w:r>
      <w:proofErr w:type="gramEnd"/>
      <w:r w:rsidRPr="00253C62">
        <w:rPr>
          <w:rFonts w:ascii="Calibri Light" w:hAnsi="Calibri Light" w:cs="Calibri Light"/>
          <w:sz w:val="22"/>
          <w:szCs w:val="22"/>
        </w:rPr>
        <w:t xml:space="preserve"> ou sans convocation de la famille et/ou du Conseil de Discipline). </w:t>
      </w:r>
    </w:p>
    <w:p w:rsidR="007714B3" w:rsidRPr="00253C62" w:rsidRDefault="007714B3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 xml:space="preserve">Les retenues ont lieu le </w:t>
      </w:r>
      <w:r w:rsidRPr="0040263E">
        <w:rPr>
          <w:rFonts w:ascii="Calibri Light" w:hAnsi="Calibri Light" w:cs="Calibri Light"/>
          <w:sz w:val="22"/>
          <w:szCs w:val="22"/>
          <w:u w:val="single"/>
        </w:rPr>
        <w:t>Mercredi après-midi</w:t>
      </w:r>
      <w:r w:rsidRPr="00253C62">
        <w:rPr>
          <w:rFonts w:ascii="Calibri Light" w:hAnsi="Calibri Light" w:cs="Calibri Light"/>
          <w:sz w:val="22"/>
          <w:szCs w:val="22"/>
        </w:rPr>
        <w:t xml:space="preserve"> dans l’Etablissement. Aucune dérogation n’est possible.</w:t>
      </w:r>
    </w:p>
    <w:p w:rsidR="00962309" w:rsidRPr="00253C62" w:rsidRDefault="00962309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Faute grave. Celle-ci est gérée par le Conseil de Direction. 2 heures de retenue. Possibilité de convocation des parents et/ou du Conseil de discipline. </w:t>
      </w:r>
    </w:p>
    <w:p w:rsidR="007714B3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L’exclusion provisoire </w:t>
      </w:r>
      <w:r w:rsidR="004B063A" w:rsidRPr="00253C62">
        <w:rPr>
          <w:rFonts w:ascii="Calibri Light" w:hAnsi="Calibri Light" w:cs="Calibri Light"/>
          <w:sz w:val="22"/>
          <w:szCs w:val="22"/>
        </w:rPr>
        <w:t xml:space="preserve">ou définitive </w:t>
      </w:r>
      <w:r w:rsidRPr="00253C62">
        <w:rPr>
          <w:rFonts w:ascii="Calibri Light" w:hAnsi="Calibri Light" w:cs="Calibri Light"/>
          <w:sz w:val="22"/>
          <w:szCs w:val="22"/>
        </w:rPr>
        <w:t xml:space="preserve">prononcée par le Conseil de </w:t>
      </w:r>
      <w:r w:rsidR="004B063A" w:rsidRPr="00253C62">
        <w:rPr>
          <w:rFonts w:ascii="Calibri Light" w:hAnsi="Calibri Light" w:cs="Calibri Light"/>
          <w:sz w:val="22"/>
          <w:szCs w:val="22"/>
        </w:rPr>
        <w:t>Discipline</w:t>
      </w:r>
      <w:r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Pr="00253C62">
        <w:rPr>
          <w:rFonts w:ascii="Calibri Light" w:hAnsi="Calibri Light" w:cs="Calibri Light"/>
          <w:b/>
          <w:sz w:val="22"/>
          <w:szCs w:val="22"/>
          <w:u w:val="single"/>
        </w:rPr>
        <w:t>ou</w:t>
      </w:r>
      <w:r w:rsidRPr="00253C62">
        <w:rPr>
          <w:rFonts w:ascii="Calibri Light" w:hAnsi="Calibri Light" w:cs="Calibri Light"/>
          <w:sz w:val="22"/>
          <w:szCs w:val="22"/>
        </w:rPr>
        <w:t xml:space="preserve"> le</w:t>
      </w:r>
      <w:r w:rsidR="004B063A" w:rsidRPr="00253C62">
        <w:rPr>
          <w:rFonts w:ascii="Calibri Light" w:hAnsi="Calibri Light" w:cs="Calibri Light"/>
          <w:sz w:val="22"/>
          <w:szCs w:val="22"/>
        </w:rPr>
        <w:t xml:space="preserve"> Chef d'Établissement.</w:t>
      </w:r>
      <w:r w:rsidR="004B063A" w:rsidRPr="00253C62">
        <w:rPr>
          <w:rFonts w:ascii="Calibri Light" w:hAnsi="Calibri Light" w:cs="Calibri Light"/>
          <w:b/>
          <w:sz w:val="22"/>
          <w:szCs w:val="22"/>
        </w:rPr>
        <w:t xml:space="preserve"> (</w:t>
      </w:r>
      <w:r w:rsidRPr="00253C62">
        <w:rPr>
          <w:rFonts w:ascii="Calibri Light" w:hAnsi="Calibri Light" w:cs="Calibri Light"/>
          <w:sz w:val="22"/>
          <w:szCs w:val="22"/>
        </w:rPr>
        <w:t>En attendant la réunion de cette instance, le Chef d'Établissement peut prononcer l'exclusion temporaire de l'élève</w:t>
      </w:r>
      <w:r w:rsidR="004B063A" w:rsidRPr="00253C62">
        <w:rPr>
          <w:rFonts w:ascii="Calibri Light" w:hAnsi="Calibri Light" w:cs="Calibri Light"/>
          <w:sz w:val="22"/>
          <w:szCs w:val="22"/>
        </w:rPr>
        <w:t>)</w:t>
      </w:r>
      <w:r w:rsidRPr="00253C62">
        <w:rPr>
          <w:rFonts w:ascii="Calibri Light" w:hAnsi="Calibri Light" w:cs="Calibri Light"/>
          <w:sz w:val="22"/>
          <w:szCs w:val="22"/>
        </w:rPr>
        <w:t>.</w:t>
      </w:r>
      <w:r w:rsidR="00280A79"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Pr="00253C62">
        <w:rPr>
          <w:rFonts w:ascii="Calibri Light" w:hAnsi="Calibri Light" w:cs="Calibri Light"/>
          <w:sz w:val="22"/>
          <w:szCs w:val="22"/>
        </w:rPr>
        <w:t>Le Chef d'Établissement se réserve les pouvoirs plus étendus à ce sujet.</w:t>
      </w:r>
    </w:p>
    <w:p w:rsidR="00666AFF" w:rsidRDefault="007714B3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962309" w:rsidRPr="007714B3">
        <w:rPr>
          <w:rFonts w:ascii="Calibri Light" w:hAnsi="Calibri Light" w:cs="Calibri Light"/>
          <w:sz w:val="22"/>
          <w:szCs w:val="22"/>
        </w:rPr>
        <w:t xml:space="preserve">Le Chef d'Etablissement se réserve le droit de refuser l'inscription d'un élève (qui aurait plusieurs sanctions) à une sortie scolaire ou à </w:t>
      </w:r>
      <w:r w:rsidR="00E17644" w:rsidRPr="007714B3">
        <w:rPr>
          <w:rFonts w:ascii="Calibri Light" w:hAnsi="Calibri Light" w:cs="Calibri Light"/>
          <w:sz w:val="22"/>
          <w:szCs w:val="22"/>
        </w:rPr>
        <w:t>un voyage</w:t>
      </w:r>
      <w:r w:rsidR="00962309" w:rsidRPr="007714B3">
        <w:rPr>
          <w:rFonts w:ascii="Calibri Light" w:hAnsi="Calibri Light" w:cs="Calibri Light"/>
          <w:sz w:val="22"/>
          <w:szCs w:val="22"/>
        </w:rPr>
        <w:t xml:space="preserve"> pédagogique.</w:t>
      </w:r>
    </w:p>
    <w:p w:rsidR="007714B3" w:rsidRPr="007714B3" w:rsidRDefault="007714B3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Renouvellement de l’inscription</w:t>
      </w:r>
      <w:r w:rsidR="001027A4">
        <w:rPr>
          <w:rFonts w:ascii="Calibri Light" w:hAnsi="Calibri Light" w:cs="Calibri Light"/>
          <w:sz w:val="22"/>
          <w:szCs w:val="22"/>
        </w:rPr>
        <w:t> :</w:t>
      </w:r>
      <w:r>
        <w:rPr>
          <w:rFonts w:ascii="Calibri Light" w:hAnsi="Calibri Light" w:cs="Calibri Light"/>
          <w:sz w:val="22"/>
          <w:szCs w:val="22"/>
        </w:rPr>
        <w:t xml:space="preserve"> Le Chef d’Etablissement se réserve le droit de refuser la réinscription d’un élève qui aurait plusieurs sanctions.</w:t>
      </w:r>
    </w:p>
    <w:p w:rsidR="0012486E" w:rsidRPr="001027A4" w:rsidRDefault="0012486E" w:rsidP="000A4994">
      <w:pPr>
        <w:jc w:val="both"/>
        <w:rPr>
          <w:rFonts w:ascii="Calibri Light" w:hAnsi="Calibri Light" w:cs="Calibri Light"/>
          <w:sz w:val="22"/>
          <w:szCs w:val="22"/>
          <w:u w:val="single"/>
        </w:rPr>
      </w:pPr>
      <w:r w:rsidRPr="001027A4">
        <w:rPr>
          <w:rFonts w:ascii="Calibri Light" w:hAnsi="Calibri Light" w:cs="Calibri Light"/>
          <w:sz w:val="22"/>
          <w:szCs w:val="22"/>
          <w:u w:val="single"/>
        </w:rPr>
        <w:t>La présence d’un avocat à un conseil de discipline n’est pas autorisée.</w:t>
      </w:r>
    </w:p>
    <w:p w:rsidR="00962309" w:rsidRPr="009B43C6" w:rsidRDefault="00962309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 xml:space="preserve">Accident 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En cas d’accident</w:t>
      </w:r>
      <w:r w:rsidR="001027A4">
        <w:rPr>
          <w:rFonts w:ascii="Calibri Light" w:hAnsi="Calibri Light" w:cs="Calibri Light"/>
          <w:sz w:val="22"/>
          <w:szCs w:val="22"/>
        </w:rPr>
        <w:t>,</w:t>
      </w:r>
      <w:r w:rsidRPr="00253C62">
        <w:rPr>
          <w:rFonts w:ascii="Calibri Light" w:hAnsi="Calibri Light" w:cs="Calibri Light"/>
          <w:sz w:val="22"/>
          <w:szCs w:val="22"/>
        </w:rPr>
        <w:t xml:space="preserve"> l’établissement prévient d'abord les services d'urgence et, dans les plus brefs délais, inf</w:t>
      </w:r>
      <w:r w:rsidR="006B3655" w:rsidRPr="00253C62">
        <w:rPr>
          <w:rFonts w:ascii="Calibri Light" w:hAnsi="Calibri Light" w:cs="Calibri Light"/>
          <w:sz w:val="22"/>
          <w:szCs w:val="22"/>
        </w:rPr>
        <w:t>orme les parents de l'accident. La famille a obligation de remplir la fiche de renseignements médicaux.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6B3655" w:rsidRPr="00253C62">
        <w:rPr>
          <w:rFonts w:ascii="Calibri Light" w:hAnsi="Calibri Light" w:cs="Calibri Light"/>
          <w:sz w:val="22"/>
          <w:szCs w:val="22"/>
        </w:rPr>
        <w:t>A cet effet, il est important</w:t>
      </w:r>
      <w:r w:rsidRPr="00253C62">
        <w:rPr>
          <w:rFonts w:ascii="Calibri Light" w:hAnsi="Calibri Light" w:cs="Calibri Light"/>
          <w:sz w:val="22"/>
          <w:szCs w:val="22"/>
        </w:rPr>
        <w:t xml:space="preserve"> que tout changement d'adresse ou de téléphone soit signalé par écrit à l'Établissement </w:t>
      </w:r>
      <w:r w:rsidRPr="00253C62">
        <w:rPr>
          <w:rFonts w:ascii="Calibri Light" w:hAnsi="Calibri Light" w:cs="Calibri Light"/>
          <w:b/>
          <w:sz w:val="22"/>
          <w:szCs w:val="22"/>
          <w:u w:val="single"/>
        </w:rPr>
        <w:t>exclusivemen</w:t>
      </w:r>
      <w:r w:rsidRPr="00253C62">
        <w:rPr>
          <w:rFonts w:ascii="Calibri Light" w:hAnsi="Calibri Light" w:cs="Calibri Light"/>
          <w:sz w:val="22"/>
          <w:szCs w:val="22"/>
        </w:rPr>
        <w:t>t par l’ENT dans les plus brefs délais.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>Rôle des familles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Toutes les informations et les communications se font </w:t>
      </w:r>
      <w:r w:rsidRPr="00253C62">
        <w:rPr>
          <w:rFonts w:ascii="Calibri Light" w:hAnsi="Calibri Light" w:cs="Calibri Light"/>
          <w:b/>
          <w:sz w:val="22"/>
          <w:szCs w:val="22"/>
          <w:u w:val="single"/>
        </w:rPr>
        <w:t>exclusivement</w:t>
      </w:r>
      <w:r w:rsidR="00666AFF" w:rsidRPr="00253C62">
        <w:rPr>
          <w:rFonts w:ascii="Calibri Light" w:hAnsi="Calibri Light" w:cs="Calibri Light"/>
          <w:sz w:val="22"/>
          <w:szCs w:val="22"/>
        </w:rPr>
        <w:t xml:space="preserve"> par l’ENT.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Les parents sont invités à consulter régulièrement et systématiquement le cahier de texte sur l</w:t>
      </w:r>
      <w:r w:rsidRPr="00253C62">
        <w:rPr>
          <w:rFonts w:ascii="Calibri Light" w:hAnsi="Calibri Light" w:cs="Calibri Light"/>
          <w:b/>
          <w:sz w:val="22"/>
          <w:szCs w:val="22"/>
        </w:rPr>
        <w:t>’ENT</w:t>
      </w:r>
      <w:r w:rsidRPr="00253C62">
        <w:rPr>
          <w:rFonts w:ascii="Calibri Light" w:hAnsi="Calibri Light" w:cs="Calibri Light"/>
          <w:sz w:val="22"/>
          <w:szCs w:val="22"/>
        </w:rPr>
        <w:t xml:space="preserve"> ; ils vérifient que le travail demandé est réalisé.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Tout</w:t>
      </w:r>
      <w:r w:rsidR="00666AFF" w:rsidRPr="00253C62">
        <w:rPr>
          <w:rFonts w:ascii="Calibri Light" w:hAnsi="Calibri Light" w:cs="Calibri Light"/>
          <w:sz w:val="22"/>
          <w:szCs w:val="22"/>
        </w:rPr>
        <w:t>e demande de rencontre avec le C</w:t>
      </w:r>
      <w:r w:rsidRPr="00253C62">
        <w:rPr>
          <w:rFonts w:ascii="Calibri Light" w:hAnsi="Calibri Light" w:cs="Calibri Light"/>
          <w:sz w:val="22"/>
          <w:szCs w:val="22"/>
        </w:rPr>
        <w:t>hef d'Établissement es</w:t>
      </w:r>
      <w:r w:rsidR="00666AFF" w:rsidRPr="00253C62">
        <w:rPr>
          <w:rFonts w:ascii="Calibri Light" w:hAnsi="Calibri Light" w:cs="Calibri Light"/>
          <w:sz w:val="22"/>
          <w:szCs w:val="22"/>
        </w:rPr>
        <w:t>t à faire auprès d</w:t>
      </w:r>
      <w:r w:rsidR="00E17644" w:rsidRPr="00253C62">
        <w:rPr>
          <w:rFonts w:ascii="Calibri Light" w:hAnsi="Calibri Light" w:cs="Calibri Light"/>
          <w:sz w:val="22"/>
          <w:szCs w:val="22"/>
        </w:rPr>
        <w:t>u</w:t>
      </w:r>
      <w:r w:rsidR="00666AFF" w:rsidRPr="00253C62">
        <w:rPr>
          <w:rFonts w:ascii="Calibri Light" w:hAnsi="Calibri Light" w:cs="Calibri Light"/>
          <w:sz w:val="22"/>
          <w:szCs w:val="22"/>
        </w:rPr>
        <w:t xml:space="preserve"> </w:t>
      </w:r>
      <w:r w:rsidR="0012486E" w:rsidRPr="00253C62">
        <w:rPr>
          <w:rFonts w:ascii="Calibri Light" w:hAnsi="Calibri Light" w:cs="Calibri Light"/>
          <w:sz w:val="22"/>
          <w:szCs w:val="22"/>
        </w:rPr>
        <w:t>secrétariat,</w:t>
      </w:r>
      <w:r w:rsidR="005B3AF5" w:rsidRPr="00253C62">
        <w:rPr>
          <w:rFonts w:ascii="Calibri Light" w:hAnsi="Calibri Light" w:cs="Calibri Light"/>
          <w:sz w:val="22"/>
          <w:szCs w:val="22"/>
        </w:rPr>
        <w:t xml:space="preserve"> soit par téléphone soit par courriel : secretariat@sainte-therese-nice.com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sz w:val="22"/>
          <w:szCs w:val="22"/>
        </w:rPr>
        <w:t xml:space="preserve"> Pour les parents qui désirent prendre contact avec un enseignant, ils </w:t>
      </w:r>
      <w:r w:rsidR="00666AFF" w:rsidRPr="00253C62">
        <w:rPr>
          <w:rFonts w:ascii="Calibri Light" w:hAnsi="Calibri Light" w:cs="Calibri Light"/>
          <w:sz w:val="22"/>
          <w:szCs w:val="22"/>
        </w:rPr>
        <w:t>doivent</w:t>
      </w:r>
      <w:r w:rsidRPr="00253C62">
        <w:rPr>
          <w:rFonts w:ascii="Calibri Light" w:hAnsi="Calibri Light" w:cs="Calibri Light"/>
          <w:sz w:val="22"/>
          <w:szCs w:val="22"/>
        </w:rPr>
        <w:t xml:space="preserve"> le faire via la messagerie de l’ENT </w:t>
      </w:r>
      <w:r w:rsidRPr="00253C62">
        <w:rPr>
          <w:rFonts w:ascii="Calibri Light" w:hAnsi="Calibri Light" w:cs="Calibri Light"/>
          <w:b/>
          <w:sz w:val="22"/>
          <w:szCs w:val="22"/>
          <w:u w:val="single"/>
        </w:rPr>
        <w:t>exclusivement</w:t>
      </w:r>
      <w:r w:rsidRPr="00253C62">
        <w:rPr>
          <w:rFonts w:ascii="Calibri Light" w:hAnsi="Calibri Light" w:cs="Calibri Light"/>
          <w:sz w:val="22"/>
          <w:szCs w:val="22"/>
        </w:rPr>
        <w:t>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253C62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253C62">
        <w:rPr>
          <w:rFonts w:ascii="Calibri Light" w:hAnsi="Calibri Light" w:cs="Calibri Light"/>
          <w:b/>
          <w:sz w:val="22"/>
          <w:szCs w:val="22"/>
        </w:rPr>
        <w:t xml:space="preserve"> En aucun cas, les parents ne doivent intervenir, de quelque manière que ce soit, auprès d’un élève pour régler un litige survenu au sein de l’établissement.</w:t>
      </w:r>
    </w:p>
    <w:p w:rsidR="00A658AD" w:rsidRPr="00253C62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700817" w:rsidRPr="009B43C6" w:rsidRDefault="00700817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A658AD" w:rsidRDefault="00A658AD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  <w:r w:rsidRPr="009B43C6">
        <w:rPr>
          <w:rFonts w:ascii="Calibri Light" w:hAnsi="Calibri Light" w:cs="Calibri Light"/>
          <w:b/>
          <w:sz w:val="28"/>
          <w:szCs w:val="24"/>
        </w:rPr>
        <w:t xml:space="preserve">Réinscription </w:t>
      </w:r>
    </w:p>
    <w:p w:rsidR="00700817" w:rsidRPr="009B43C6" w:rsidRDefault="00700817" w:rsidP="000A4994">
      <w:pPr>
        <w:jc w:val="both"/>
        <w:rPr>
          <w:rFonts w:ascii="Calibri Light" w:hAnsi="Calibri Light" w:cs="Calibri Light"/>
          <w:b/>
          <w:sz w:val="28"/>
          <w:szCs w:val="24"/>
        </w:rPr>
      </w:pPr>
    </w:p>
    <w:p w:rsidR="00A658AD" w:rsidRPr="009B43C6" w:rsidRDefault="00A658AD" w:rsidP="000A4994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9B43C6">
        <w:rPr>
          <w:rFonts w:ascii="Calibri Light" w:hAnsi="Calibri Light" w:cs="Calibri Light"/>
          <w:sz w:val="22"/>
          <w:szCs w:val="22"/>
        </w:rPr>
        <w:t>Le Chef d'Établissement se réserve le droit de ne pas réinscrire un élève qui, par son comportement ou celui de ses proches, nuirait à un climat propice à l'épanouissement de chacun, au bon fonctionnement de la vie de classe ou à celui de l'établissement, à une relation de confiance entre l'équipe éducative et les parents</w:t>
      </w:r>
      <w:r w:rsidR="00666AFF" w:rsidRPr="009B43C6">
        <w:rPr>
          <w:rFonts w:ascii="Calibri Light" w:hAnsi="Calibri Light" w:cs="Calibri Light"/>
          <w:sz w:val="22"/>
          <w:szCs w:val="22"/>
        </w:rPr>
        <w:t> ; et de manière générale, en cas de non respect du règlement intérieur.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9B43C6">
        <w:rPr>
          <w:rFonts w:ascii="Calibri Light" w:hAnsi="Calibri Light" w:cs="Calibri Light"/>
          <w:sz w:val="22"/>
          <w:szCs w:val="22"/>
        </w:rPr>
        <w:lastRenderedPageBreak/>
        <w:t xml:space="preserve">Chaque année les parents sont sollicités pour la réinscription de leur enfant. </w:t>
      </w:r>
      <w:r w:rsidRPr="001027A4">
        <w:rPr>
          <w:rFonts w:ascii="Calibri Light" w:hAnsi="Calibri Light" w:cs="Calibri Light"/>
          <w:b/>
          <w:sz w:val="22"/>
          <w:szCs w:val="22"/>
        </w:rPr>
        <w:t>La réinscription n'est pas un droit</w:t>
      </w:r>
      <w:r w:rsidRPr="009B43C6">
        <w:rPr>
          <w:rFonts w:ascii="Calibri Light" w:hAnsi="Calibri Light" w:cs="Calibri Light"/>
          <w:sz w:val="22"/>
          <w:szCs w:val="22"/>
        </w:rPr>
        <w:t xml:space="preserve">. Elle répond à certaines conditions : 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9B43C6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9B43C6">
        <w:rPr>
          <w:rFonts w:ascii="Calibri Light" w:hAnsi="Calibri Light" w:cs="Calibri Light"/>
          <w:sz w:val="22"/>
          <w:szCs w:val="22"/>
        </w:rPr>
        <w:t xml:space="preserve"> La famille doit être en règle avec le service comptabilité (voir </w:t>
      </w:r>
      <w:r w:rsidR="001027A4">
        <w:rPr>
          <w:rFonts w:ascii="Calibri Light" w:hAnsi="Calibri Light" w:cs="Calibri Light"/>
          <w:sz w:val="22"/>
          <w:szCs w:val="22"/>
        </w:rPr>
        <w:t>la convention financière</w:t>
      </w:r>
      <w:r w:rsidR="005B3AF5" w:rsidRPr="009B43C6">
        <w:rPr>
          <w:rFonts w:ascii="Calibri Light" w:hAnsi="Calibri Light" w:cs="Calibri Light"/>
          <w:sz w:val="22"/>
          <w:szCs w:val="22"/>
        </w:rPr>
        <w:t>).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9B43C6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9B43C6">
        <w:rPr>
          <w:rFonts w:ascii="Calibri Light" w:hAnsi="Calibri Light" w:cs="Calibri Light"/>
          <w:sz w:val="22"/>
          <w:szCs w:val="22"/>
        </w:rPr>
        <w:t xml:space="preserve"> Les parents comme l'enfant doivent avoir respecté leurs engagements au regard de ce règlement, en particulier tout ce qui a trait à la collaboration avec l'équipe enseign</w:t>
      </w:r>
      <w:r w:rsidR="005B3AF5" w:rsidRPr="009B43C6">
        <w:rPr>
          <w:rFonts w:ascii="Calibri Light" w:hAnsi="Calibri Light" w:cs="Calibri Light"/>
          <w:sz w:val="22"/>
          <w:szCs w:val="22"/>
        </w:rPr>
        <w:t>ante et le respect de celle-ci.</w:t>
      </w:r>
    </w:p>
    <w:p w:rsidR="00A658AD" w:rsidRPr="009B43C6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9B43C6">
        <w:rPr>
          <w:rFonts w:ascii="Calibri Light" w:hAnsi="Calibri Light" w:cs="Calibri Light"/>
          <w:b/>
          <w:sz w:val="22"/>
          <w:szCs w:val="22"/>
        </w:rPr>
        <w:sym w:font="Wingdings" w:char="F0B2"/>
      </w:r>
      <w:r w:rsidRPr="009B43C6">
        <w:rPr>
          <w:rFonts w:ascii="Calibri Light" w:hAnsi="Calibri Light" w:cs="Calibri Light"/>
          <w:sz w:val="22"/>
          <w:szCs w:val="22"/>
        </w:rPr>
        <w:t xml:space="preserve"> La réinscription est de fait remise en cause dès lors que l'élève a </w:t>
      </w:r>
      <w:r w:rsidR="004034FB" w:rsidRPr="009B43C6">
        <w:rPr>
          <w:rFonts w:ascii="Calibri Light" w:hAnsi="Calibri Light" w:cs="Calibri Light"/>
          <w:sz w:val="22"/>
          <w:szCs w:val="22"/>
        </w:rPr>
        <w:t>fait</w:t>
      </w:r>
      <w:r w:rsidRPr="009B43C6">
        <w:rPr>
          <w:rFonts w:ascii="Calibri Light" w:hAnsi="Calibri Light" w:cs="Calibri Light"/>
          <w:sz w:val="22"/>
          <w:szCs w:val="22"/>
        </w:rPr>
        <w:t xml:space="preserve"> l'objet de trois </w:t>
      </w:r>
      <w:r w:rsidR="005B3AF5" w:rsidRPr="009B43C6">
        <w:rPr>
          <w:rFonts w:ascii="Calibri Light" w:hAnsi="Calibri Light" w:cs="Calibri Light"/>
          <w:sz w:val="22"/>
          <w:szCs w:val="22"/>
        </w:rPr>
        <w:t xml:space="preserve">sanctions </w:t>
      </w:r>
      <w:r w:rsidR="001C0D50" w:rsidRPr="009B43C6">
        <w:rPr>
          <w:rFonts w:ascii="Calibri Light" w:hAnsi="Calibri Light" w:cs="Calibri Light"/>
          <w:sz w:val="22"/>
          <w:szCs w:val="22"/>
        </w:rPr>
        <w:t>pour faute grave et/ou au moins deux avertissements du Conseil de classe</w:t>
      </w:r>
      <w:r w:rsidR="005B3AF5" w:rsidRPr="009B43C6">
        <w:rPr>
          <w:rFonts w:ascii="Calibri Light" w:hAnsi="Calibri Light" w:cs="Calibri Light"/>
          <w:sz w:val="22"/>
          <w:szCs w:val="22"/>
        </w:rPr>
        <w:t xml:space="preserve"> au cours de l'année scolaire</w:t>
      </w:r>
      <w:r w:rsidR="001C0D50" w:rsidRPr="009B43C6">
        <w:rPr>
          <w:rFonts w:ascii="Calibri Light" w:hAnsi="Calibri Light" w:cs="Calibri Light"/>
          <w:sz w:val="22"/>
          <w:szCs w:val="22"/>
        </w:rPr>
        <w:t xml:space="preserve"> en cours</w:t>
      </w:r>
      <w:r w:rsidR="005B3AF5" w:rsidRPr="009B43C6">
        <w:rPr>
          <w:rFonts w:ascii="Calibri Light" w:hAnsi="Calibri Light" w:cs="Calibri Light"/>
          <w:sz w:val="22"/>
          <w:szCs w:val="22"/>
        </w:rPr>
        <w:t>.</w:t>
      </w:r>
      <w:r w:rsidR="00FC6CCF" w:rsidRPr="009B43C6">
        <w:rPr>
          <w:rFonts w:ascii="Calibri Light" w:hAnsi="Calibri Light" w:cs="Calibri Light"/>
          <w:sz w:val="22"/>
          <w:szCs w:val="22"/>
        </w:rPr>
        <w:t xml:space="preserve"> Une mention (Félicitations, tableau d'honneur) enlevée par le Conseil de classe est considérée comme un avertissement du Conseil de classe. </w:t>
      </w:r>
    </w:p>
    <w:p w:rsidR="00A658AD" w:rsidRPr="009B43C6" w:rsidRDefault="00A658AD" w:rsidP="000A4994">
      <w:pPr>
        <w:ind w:firstLine="708"/>
        <w:jc w:val="both"/>
        <w:rPr>
          <w:rFonts w:ascii="Calibri Light" w:hAnsi="Calibri Light" w:cs="Calibri Light"/>
          <w:sz w:val="22"/>
          <w:szCs w:val="22"/>
        </w:rPr>
      </w:pPr>
    </w:p>
    <w:p w:rsidR="00A658AD" w:rsidRDefault="00A658AD" w:rsidP="000A4994">
      <w:pPr>
        <w:jc w:val="both"/>
        <w:rPr>
          <w:rFonts w:ascii="Calibri Light" w:hAnsi="Calibri Light" w:cs="Calibri Light"/>
          <w:sz w:val="22"/>
          <w:szCs w:val="22"/>
        </w:rPr>
      </w:pPr>
      <w:r w:rsidRPr="00253C62">
        <w:rPr>
          <w:rFonts w:ascii="Calibri Light" w:hAnsi="Calibri Light" w:cs="Calibri Light"/>
          <w:sz w:val="22"/>
          <w:szCs w:val="22"/>
        </w:rPr>
        <w:t>Tout point non spécifié dans ce règlement pourra faire l'objet d'un complément par circulaire au cours de l'année scolaire.</w:t>
      </w:r>
    </w:p>
    <w:p w:rsidR="001027A4" w:rsidRPr="00253C62" w:rsidRDefault="001027A4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ED59F3" w:rsidRDefault="00ED59F3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253C62" w:rsidRDefault="00253C62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253C62" w:rsidRDefault="00253C62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253C62" w:rsidRPr="00253C62" w:rsidRDefault="00253C62" w:rsidP="000A4994">
      <w:pPr>
        <w:jc w:val="both"/>
        <w:rPr>
          <w:rFonts w:ascii="Calibri Light" w:hAnsi="Calibri Light" w:cs="Calibri Light"/>
          <w:sz w:val="22"/>
          <w:szCs w:val="22"/>
        </w:rPr>
      </w:pPr>
    </w:p>
    <w:p w:rsidR="00253C62" w:rsidRDefault="00253C62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253C62" w:rsidRPr="009B43C6" w:rsidRDefault="00253C62" w:rsidP="000A4994">
      <w:pPr>
        <w:jc w:val="both"/>
        <w:rPr>
          <w:rFonts w:ascii="Calibri Light" w:hAnsi="Calibri Light" w:cs="Calibri Light"/>
          <w:sz w:val="24"/>
          <w:szCs w:val="24"/>
        </w:rPr>
      </w:pPr>
    </w:p>
    <w:p w:rsidR="006A6D9E" w:rsidRDefault="006A6D9E" w:rsidP="000A4994">
      <w:pPr>
        <w:jc w:val="both"/>
        <w:rPr>
          <w:rFonts w:asciiTheme="majorHAnsi" w:hAnsiTheme="majorHAnsi" w:cstheme="majorHAnsi"/>
        </w:rPr>
      </w:pPr>
      <w:r w:rsidRPr="003458B9">
        <w:rPr>
          <w:rFonts w:asciiTheme="majorHAnsi" w:hAnsiTheme="majorHAnsi" w:cstheme="majorHAnsi"/>
          <w:b/>
          <w:u w:val="single"/>
        </w:rPr>
        <w:t>Représentant légal :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              </w:t>
      </w:r>
      <w:r>
        <w:rPr>
          <w:rFonts w:asciiTheme="majorHAnsi" w:hAnsiTheme="majorHAnsi" w:cstheme="majorHAnsi"/>
        </w:rPr>
        <w:tab/>
      </w:r>
    </w:p>
    <w:p w:rsidR="006A6D9E" w:rsidRPr="003458B9" w:rsidRDefault="006A6D9E" w:rsidP="000A4994">
      <w:pPr>
        <w:jc w:val="both"/>
        <w:rPr>
          <w:rFonts w:asciiTheme="majorHAnsi" w:hAnsiTheme="majorHAnsi" w:cstheme="majorHAnsi"/>
          <w:sz w:val="16"/>
          <w:szCs w:val="16"/>
        </w:rPr>
      </w:pPr>
      <w:r w:rsidRPr="003458B9">
        <w:rPr>
          <w:rFonts w:asciiTheme="majorHAnsi" w:hAnsiTheme="majorHAnsi" w:cstheme="majorHAnsi"/>
          <w:sz w:val="16"/>
          <w:szCs w:val="16"/>
        </w:rPr>
        <w:t>La signature électronique du parent</w:t>
      </w:r>
      <w:r>
        <w:rPr>
          <w:rFonts w:asciiTheme="majorHAnsi" w:hAnsiTheme="majorHAnsi" w:cstheme="majorHAnsi"/>
          <w:sz w:val="16"/>
          <w:szCs w:val="16"/>
        </w:rPr>
        <w:t xml:space="preserve">                                                                                            </w:t>
      </w:r>
    </w:p>
    <w:p w:rsidR="006A6D9E" w:rsidRPr="003458B9" w:rsidRDefault="006A6D9E" w:rsidP="000A4994">
      <w:pPr>
        <w:jc w:val="both"/>
        <w:rPr>
          <w:rFonts w:asciiTheme="majorHAnsi" w:hAnsiTheme="majorHAnsi" w:cstheme="majorHAnsi"/>
          <w:sz w:val="16"/>
          <w:szCs w:val="16"/>
        </w:rPr>
      </w:pPr>
      <w:proofErr w:type="gramStart"/>
      <w:r w:rsidRPr="003458B9">
        <w:rPr>
          <w:rFonts w:asciiTheme="majorHAnsi" w:hAnsiTheme="majorHAnsi" w:cstheme="majorHAnsi"/>
          <w:sz w:val="16"/>
          <w:szCs w:val="16"/>
        </w:rPr>
        <w:t>vaut</w:t>
      </w:r>
      <w:proofErr w:type="gramEnd"/>
      <w:r w:rsidRPr="003458B9">
        <w:rPr>
          <w:rFonts w:asciiTheme="majorHAnsi" w:hAnsiTheme="majorHAnsi" w:cstheme="majorHAnsi"/>
          <w:sz w:val="16"/>
          <w:szCs w:val="16"/>
        </w:rPr>
        <w:t xml:space="preserve"> acceptation </w:t>
      </w:r>
      <w:r w:rsidR="009D5414">
        <w:rPr>
          <w:rFonts w:asciiTheme="majorHAnsi" w:hAnsiTheme="majorHAnsi" w:cstheme="majorHAnsi"/>
          <w:sz w:val="16"/>
          <w:szCs w:val="16"/>
        </w:rPr>
        <w:t>du</w:t>
      </w:r>
      <w:r w:rsidRPr="003458B9">
        <w:rPr>
          <w:rFonts w:asciiTheme="majorHAnsi" w:hAnsiTheme="majorHAnsi" w:cstheme="majorHAnsi"/>
          <w:sz w:val="16"/>
          <w:szCs w:val="16"/>
        </w:rPr>
        <w:t xml:space="preserve"> prése</w:t>
      </w:r>
      <w:r>
        <w:rPr>
          <w:rFonts w:asciiTheme="majorHAnsi" w:hAnsiTheme="majorHAnsi" w:cstheme="majorHAnsi"/>
          <w:sz w:val="16"/>
          <w:szCs w:val="16"/>
        </w:rPr>
        <w:t>nt règlement intérieur</w:t>
      </w:r>
    </w:p>
    <w:p w:rsidR="001C3B18" w:rsidRPr="00253C62" w:rsidRDefault="001C3B18" w:rsidP="000A4994">
      <w:pPr>
        <w:jc w:val="both"/>
        <w:rPr>
          <w:rFonts w:ascii="Calibri Light" w:hAnsi="Calibri Light" w:cs="Calibri Light"/>
          <w:sz w:val="22"/>
          <w:szCs w:val="22"/>
        </w:rPr>
      </w:pPr>
      <w:bookmarkStart w:id="0" w:name="_GoBack"/>
      <w:bookmarkEnd w:id="0"/>
    </w:p>
    <w:sectPr w:rsidR="001C3B18" w:rsidRPr="00253C62" w:rsidSect="005530F0">
      <w:headerReference w:type="default" r:id="rId9"/>
      <w:footerReference w:type="default" r:id="rId10"/>
      <w:pgSz w:w="11906" w:h="16838" w:code="9"/>
      <w:pgMar w:top="454" w:right="737" w:bottom="567" w:left="737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B5F" w:rsidRDefault="007B6B5F">
      <w:r>
        <w:separator/>
      </w:r>
    </w:p>
  </w:endnote>
  <w:endnote w:type="continuationSeparator" w:id="0">
    <w:p w:rsidR="007B6B5F" w:rsidRDefault="007B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66264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F3607" w:rsidRDefault="00AF3607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F3607" w:rsidRDefault="00AF360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B5F" w:rsidRDefault="007B6B5F">
      <w:r>
        <w:separator/>
      </w:r>
    </w:p>
  </w:footnote>
  <w:footnote w:type="continuationSeparator" w:id="0">
    <w:p w:rsidR="007B6B5F" w:rsidRDefault="007B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6B5F" w:rsidRDefault="007B6B5F" w:rsidP="008D015A">
    <w:pPr>
      <w:pStyle w:val="En-tte"/>
      <w:tabs>
        <w:tab w:val="clear" w:pos="4536"/>
        <w:tab w:val="clear" w:pos="9072"/>
      </w:tabs>
      <w:ind w:left="-851" w:right="-569"/>
    </w:pPr>
    <w:r>
      <w:t xml:space="preserve"> </w:t>
    </w:r>
  </w:p>
  <w:p w:rsidR="007B6B5F" w:rsidRDefault="007B6B5F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031F1"/>
    <w:multiLevelType w:val="hybridMultilevel"/>
    <w:tmpl w:val="383A7AA6"/>
    <w:lvl w:ilvl="0" w:tplc="06E6E6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91FE5"/>
    <w:multiLevelType w:val="hybridMultilevel"/>
    <w:tmpl w:val="00F64E18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8402B"/>
    <w:multiLevelType w:val="hybridMultilevel"/>
    <w:tmpl w:val="2982ACD2"/>
    <w:lvl w:ilvl="0" w:tplc="8C42691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77"/>
    <w:rsid w:val="000009D2"/>
    <w:rsid w:val="0000558B"/>
    <w:rsid w:val="0002608D"/>
    <w:rsid w:val="00055B9D"/>
    <w:rsid w:val="00073BD1"/>
    <w:rsid w:val="000A47DD"/>
    <w:rsid w:val="000A4994"/>
    <w:rsid w:val="000C4DBF"/>
    <w:rsid w:val="001027A4"/>
    <w:rsid w:val="00113A41"/>
    <w:rsid w:val="0012486E"/>
    <w:rsid w:val="00165FB0"/>
    <w:rsid w:val="00187D6A"/>
    <w:rsid w:val="001A1FCF"/>
    <w:rsid w:val="001C0D50"/>
    <w:rsid w:val="001C3B18"/>
    <w:rsid w:val="001C4792"/>
    <w:rsid w:val="001D2981"/>
    <w:rsid w:val="001F2CD7"/>
    <w:rsid w:val="00217ECB"/>
    <w:rsid w:val="00226C1C"/>
    <w:rsid w:val="00235438"/>
    <w:rsid w:val="00237C6D"/>
    <w:rsid w:val="00243007"/>
    <w:rsid w:val="00244E55"/>
    <w:rsid w:val="00253C62"/>
    <w:rsid w:val="00275A41"/>
    <w:rsid w:val="00280A79"/>
    <w:rsid w:val="002B1BCA"/>
    <w:rsid w:val="002D143E"/>
    <w:rsid w:val="002E5EB4"/>
    <w:rsid w:val="002F795E"/>
    <w:rsid w:val="00304494"/>
    <w:rsid w:val="00306B3D"/>
    <w:rsid w:val="0032430B"/>
    <w:rsid w:val="003C753F"/>
    <w:rsid w:val="003F6145"/>
    <w:rsid w:val="00401B43"/>
    <w:rsid w:val="0040263E"/>
    <w:rsid w:val="004034FB"/>
    <w:rsid w:val="0043129D"/>
    <w:rsid w:val="00460903"/>
    <w:rsid w:val="00494C14"/>
    <w:rsid w:val="004B063A"/>
    <w:rsid w:val="004D0FB3"/>
    <w:rsid w:val="004D3B5F"/>
    <w:rsid w:val="004F3977"/>
    <w:rsid w:val="00512B3D"/>
    <w:rsid w:val="00524496"/>
    <w:rsid w:val="00535327"/>
    <w:rsid w:val="005530F0"/>
    <w:rsid w:val="00582D6C"/>
    <w:rsid w:val="00585F8D"/>
    <w:rsid w:val="005A02C1"/>
    <w:rsid w:val="005B03C7"/>
    <w:rsid w:val="005B3AF5"/>
    <w:rsid w:val="005E0500"/>
    <w:rsid w:val="005E31FC"/>
    <w:rsid w:val="00627075"/>
    <w:rsid w:val="006614F4"/>
    <w:rsid w:val="00666AFF"/>
    <w:rsid w:val="00666EE0"/>
    <w:rsid w:val="006A6D9E"/>
    <w:rsid w:val="006B3655"/>
    <w:rsid w:val="006C066C"/>
    <w:rsid w:val="006F465E"/>
    <w:rsid w:val="00700817"/>
    <w:rsid w:val="00736123"/>
    <w:rsid w:val="0076431A"/>
    <w:rsid w:val="00766A58"/>
    <w:rsid w:val="007714B3"/>
    <w:rsid w:val="007836AE"/>
    <w:rsid w:val="007A427D"/>
    <w:rsid w:val="007B16BD"/>
    <w:rsid w:val="007B6B5F"/>
    <w:rsid w:val="007C5CCA"/>
    <w:rsid w:val="008046A9"/>
    <w:rsid w:val="008077B4"/>
    <w:rsid w:val="00816043"/>
    <w:rsid w:val="00852457"/>
    <w:rsid w:val="00852BB0"/>
    <w:rsid w:val="00855D1B"/>
    <w:rsid w:val="00871A34"/>
    <w:rsid w:val="008828A9"/>
    <w:rsid w:val="008967C4"/>
    <w:rsid w:val="008A4774"/>
    <w:rsid w:val="008D015A"/>
    <w:rsid w:val="00953346"/>
    <w:rsid w:val="00962309"/>
    <w:rsid w:val="009731EA"/>
    <w:rsid w:val="00976322"/>
    <w:rsid w:val="009A3FFF"/>
    <w:rsid w:val="009B43C6"/>
    <w:rsid w:val="009D5414"/>
    <w:rsid w:val="009E6762"/>
    <w:rsid w:val="009F54EE"/>
    <w:rsid w:val="00A11B71"/>
    <w:rsid w:val="00A60568"/>
    <w:rsid w:val="00A658AD"/>
    <w:rsid w:val="00A82506"/>
    <w:rsid w:val="00A96C67"/>
    <w:rsid w:val="00AA1B6C"/>
    <w:rsid w:val="00AC36B3"/>
    <w:rsid w:val="00AD0D9A"/>
    <w:rsid w:val="00AD26B0"/>
    <w:rsid w:val="00AE2C9A"/>
    <w:rsid w:val="00AF3607"/>
    <w:rsid w:val="00B25D08"/>
    <w:rsid w:val="00B37279"/>
    <w:rsid w:val="00B4314F"/>
    <w:rsid w:val="00B67AE7"/>
    <w:rsid w:val="00B8133C"/>
    <w:rsid w:val="00B8478F"/>
    <w:rsid w:val="00BB1331"/>
    <w:rsid w:val="00BE0C64"/>
    <w:rsid w:val="00BF01FB"/>
    <w:rsid w:val="00C12911"/>
    <w:rsid w:val="00C225C8"/>
    <w:rsid w:val="00C24ECF"/>
    <w:rsid w:val="00C31859"/>
    <w:rsid w:val="00C43ECF"/>
    <w:rsid w:val="00C53FF5"/>
    <w:rsid w:val="00C61D4A"/>
    <w:rsid w:val="00C87915"/>
    <w:rsid w:val="00C956F9"/>
    <w:rsid w:val="00CC3A61"/>
    <w:rsid w:val="00CF036A"/>
    <w:rsid w:val="00CF1B53"/>
    <w:rsid w:val="00D01FD2"/>
    <w:rsid w:val="00D0760A"/>
    <w:rsid w:val="00D138CD"/>
    <w:rsid w:val="00D82DE6"/>
    <w:rsid w:val="00D865A6"/>
    <w:rsid w:val="00D86B1D"/>
    <w:rsid w:val="00DC7D97"/>
    <w:rsid w:val="00DD0F37"/>
    <w:rsid w:val="00E062CA"/>
    <w:rsid w:val="00E1343C"/>
    <w:rsid w:val="00E17644"/>
    <w:rsid w:val="00E228A0"/>
    <w:rsid w:val="00E44FF5"/>
    <w:rsid w:val="00E708C0"/>
    <w:rsid w:val="00E84E9C"/>
    <w:rsid w:val="00E86C3B"/>
    <w:rsid w:val="00EB1B8A"/>
    <w:rsid w:val="00EC7AFC"/>
    <w:rsid w:val="00ED59F3"/>
    <w:rsid w:val="00F260F8"/>
    <w:rsid w:val="00F3433F"/>
    <w:rsid w:val="00F34544"/>
    <w:rsid w:val="00F766FA"/>
    <w:rsid w:val="00F87F6A"/>
    <w:rsid w:val="00F922C6"/>
    <w:rsid w:val="00FA0A5E"/>
    <w:rsid w:val="00FA1B21"/>
    <w:rsid w:val="00FB2754"/>
    <w:rsid w:val="00FB4944"/>
    <w:rsid w:val="00FC6CC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,"/>
  <w:listSeparator w:val=";"/>
  <w14:docId w14:val="2D9F721E"/>
  <w15:docId w15:val="{F46AD2C2-51F2-46F2-8AD9-7A236799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PieddepageCar">
    <w:name w:val="Pied de page Car"/>
    <w:basedOn w:val="Policepardfaut"/>
    <w:link w:val="Pieddepage"/>
    <w:uiPriority w:val="99"/>
    <w:rsid w:val="00AF3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A4155-FF49-4E04-83C6-5D84CD150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1</TotalTime>
  <Pages>5</Pages>
  <Words>2122</Words>
  <Characters>11803</Characters>
  <Application>Microsoft Office Word</Application>
  <DocSecurity>4</DocSecurity>
  <Lines>98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13898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Adeline Broc</cp:lastModifiedBy>
  <cp:revision>2</cp:revision>
  <cp:lastPrinted>2025-09-23T14:19:00Z</cp:lastPrinted>
  <dcterms:created xsi:type="dcterms:W3CDTF">2026-10-01T11:55:00Z</dcterms:created>
  <dcterms:modified xsi:type="dcterms:W3CDTF">2026-10-01T11:55:00Z</dcterms:modified>
</cp:coreProperties>
</file>