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448" w:rsidRDefault="00210448" w:rsidP="00DF4DA9">
      <w:pPr>
        <w:pStyle w:val="En-tte"/>
        <w:tabs>
          <w:tab w:val="clear" w:pos="4536"/>
          <w:tab w:val="clear" w:pos="9072"/>
          <w:tab w:val="left" w:pos="2655"/>
        </w:tabs>
        <w:jc w:val="center"/>
        <w:rPr>
          <w:b/>
          <w:bCs/>
          <w:sz w:val="36"/>
          <w:szCs w:val="36"/>
          <w:u w:val="single"/>
        </w:rPr>
      </w:pPr>
      <w:r w:rsidRPr="006115A4">
        <w:rPr>
          <w:b/>
          <w:bCs/>
          <w:sz w:val="36"/>
          <w:szCs w:val="36"/>
          <w:u w:val="single"/>
        </w:rPr>
        <w:t>PROJET EDUCATIF </w:t>
      </w:r>
      <w:r w:rsidR="006115A4">
        <w:rPr>
          <w:b/>
          <w:bCs/>
          <w:sz w:val="36"/>
          <w:szCs w:val="36"/>
          <w:u w:val="single"/>
        </w:rPr>
        <w:t>DU</w:t>
      </w:r>
      <w:r w:rsidRPr="006115A4">
        <w:rPr>
          <w:b/>
          <w:bCs/>
          <w:sz w:val="36"/>
          <w:szCs w:val="36"/>
          <w:u w:val="single"/>
        </w:rPr>
        <w:t xml:space="preserve"> COLLEGE</w:t>
      </w:r>
    </w:p>
    <w:p w:rsidR="00E73C96" w:rsidRPr="00606E05" w:rsidRDefault="00E73C96" w:rsidP="00210448">
      <w:pPr>
        <w:pStyle w:val="En-tte"/>
        <w:tabs>
          <w:tab w:val="clear" w:pos="4536"/>
          <w:tab w:val="clear" w:pos="9072"/>
          <w:tab w:val="left" w:pos="2655"/>
        </w:tabs>
        <w:jc w:val="center"/>
        <w:rPr>
          <w:b/>
          <w:bCs/>
          <w:sz w:val="22"/>
          <w:szCs w:val="22"/>
          <w:u w:val="single"/>
        </w:rPr>
      </w:pPr>
    </w:p>
    <w:p w:rsidR="00210448" w:rsidRPr="00606E05" w:rsidRDefault="006115A4" w:rsidP="0021044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both"/>
        <w:rPr>
          <w:sz w:val="22"/>
          <w:szCs w:val="22"/>
        </w:rPr>
      </w:pPr>
      <w:r>
        <w:rPr>
          <w:sz w:val="22"/>
          <w:szCs w:val="22"/>
        </w:rPr>
        <w:t>Inscrire son enfant au Collège</w:t>
      </w:r>
      <w:r w:rsidR="00210448" w:rsidRPr="00606E05">
        <w:rPr>
          <w:sz w:val="22"/>
          <w:szCs w:val="22"/>
        </w:rPr>
        <w:t xml:space="preserve"> SAINTE-THERESE, c’est accepter le </w:t>
      </w:r>
      <w:r w:rsidR="00C70DDE">
        <w:rPr>
          <w:sz w:val="22"/>
          <w:szCs w:val="22"/>
        </w:rPr>
        <w:t>PROJET EDUCATIF</w:t>
      </w:r>
      <w:r w:rsidR="00210448" w:rsidRPr="00606E05">
        <w:rPr>
          <w:sz w:val="22"/>
          <w:szCs w:val="22"/>
        </w:rPr>
        <w:t xml:space="preserve"> qui a été rédigé par la Commun</w:t>
      </w:r>
      <w:r>
        <w:rPr>
          <w:sz w:val="22"/>
          <w:szCs w:val="22"/>
        </w:rPr>
        <w:t>auté Educative et validé par la Tutelle des</w:t>
      </w:r>
      <w:r w:rsidR="00210448" w:rsidRPr="00606E05">
        <w:rPr>
          <w:sz w:val="22"/>
          <w:szCs w:val="22"/>
        </w:rPr>
        <w:t xml:space="preserve"> Sœurs de la Charité.</w:t>
      </w:r>
    </w:p>
    <w:p w:rsidR="00210448" w:rsidRDefault="00210448" w:rsidP="0021044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both"/>
        <w:rPr>
          <w:sz w:val="22"/>
          <w:szCs w:val="22"/>
        </w:rPr>
      </w:pPr>
      <w:r w:rsidRPr="00606E05">
        <w:rPr>
          <w:sz w:val="22"/>
          <w:szCs w:val="22"/>
        </w:rPr>
        <w:t>C’est pour</w:t>
      </w:r>
      <w:r w:rsidR="006115A4">
        <w:rPr>
          <w:sz w:val="22"/>
          <w:szCs w:val="22"/>
        </w:rPr>
        <w:t xml:space="preserve"> </w:t>
      </w:r>
      <w:r w:rsidRPr="00606E05">
        <w:rPr>
          <w:sz w:val="22"/>
          <w:szCs w:val="22"/>
        </w:rPr>
        <w:t>quoi toute inscription au sein de notre institution suppose l’accord de la famille</w:t>
      </w:r>
      <w:r w:rsidR="00894B7C">
        <w:rPr>
          <w:sz w:val="22"/>
          <w:szCs w:val="22"/>
        </w:rPr>
        <w:t>.</w:t>
      </w:r>
    </w:p>
    <w:p w:rsidR="00894B7C" w:rsidRPr="00606E05" w:rsidRDefault="00894B7C" w:rsidP="0021044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both"/>
        <w:rPr>
          <w:sz w:val="22"/>
          <w:szCs w:val="22"/>
        </w:rPr>
      </w:pPr>
    </w:p>
    <w:p w:rsidR="00210448" w:rsidRPr="00606E05" w:rsidRDefault="00210448" w:rsidP="0021044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both"/>
        <w:rPr>
          <w:sz w:val="22"/>
          <w:szCs w:val="22"/>
        </w:rPr>
      </w:pPr>
      <w:r w:rsidRPr="00606E05">
        <w:rPr>
          <w:sz w:val="22"/>
          <w:szCs w:val="22"/>
        </w:rPr>
        <w:t>Nous avons souhaité orienter nos</w:t>
      </w:r>
      <w:r w:rsidR="006115A4">
        <w:rPr>
          <w:sz w:val="22"/>
          <w:szCs w:val="22"/>
        </w:rPr>
        <w:t xml:space="preserve"> points d’attention autour d</w:t>
      </w:r>
      <w:r w:rsidR="005B7D0A">
        <w:rPr>
          <w:sz w:val="22"/>
          <w:szCs w:val="22"/>
        </w:rPr>
        <w:t>’</w:t>
      </w:r>
      <w:r w:rsidRPr="00606E05">
        <w:rPr>
          <w:sz w:val="22"/>
          <w:szCs w:val="22"/>
        </w:rPr>
        <w:t>axes prioritaires communs à tout l’établissement.</w:t>
      </w:r>
    </w:p>
    <w:p w:rsidR="00210448" w:rsidRPr="00606E05" w:rsidRDefault="00210448" w:rsidP="00210448">
      <w:pPr>
        <w:pStyle w:val="En-tte"/>
        <w:tabs>
          <w:tab w:val="clear" w:pos="4536"/>
          <w:tab w:val="clear" w:pos="9072"/>
          <w:tab w:val="left" w:pos="2655"/>
        </w:tabs>
        <w:rPr>
          <w:b/>
          <w:bCs/>
          <w:sz w:val="22"/>
          <w:szCs w:val="22"/>
          <w:u w:val="single"/>
        </w:rPr>
      </w:pPr>
    </w:p>
    <w:p w:rsidR="006115A4" w:rsidRDefault="006115A4" w:rsidP="006115A4">
      <w:pPr>
        <w:pStyle w:val="En-tte"/>
        <w:tabs>
          <w:tab w:val="clear" w:pos="4536"/>
          <w:tab w:val="clear" w:pos="9072"/>
          <w:tab w:val="left" w:pos="2655"/>
        </w:tabs>
        <w:rPr>
          <w:b/>
          <w:bCs/>
          <w:sz w:val="28"/>
          <w:szCs w:val="28"/>
          <w:u w:val="single"/>
        </w:rPr>
      </w:pPr>
    </w:p>
    <w:p w:rsidR="00DF4DA9" w:rsidRPr="00FC5327" w:rsidRDefault="00DF4DA9" w:rsidP="00DF4DA9">
      <w:pPr>
        <w:pStyle w:val="En-tte"/>
        <w:tabs>
          <w:tab w:val="clear" w:pos="4536"/>
          <w:tab w:val="clear" w:pos="9072"/>
          <w:tab w:val="left" w:pos="2655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ETRE au Collège Sainte</w:t>
      </w:r>
      <w:r w:rsidR="00A326AD">
        <w:rPr>
          <w:b/>
          <w:bCs/>
          <w:sz w:val="28"/>
          <w:szCs w:val="28"/>
          <w:u w:val="single"/>
        </w:rPr>
        <w:t xml:space="preserve"> – Thérè</w:t>
      </w:r>
      <w:r w:rsidR="00210448" w:rsidRPr="006115A4">
        <w:rPr>
          <w:b/>
          <w:bCs/>
          <w:sz w:val="28"/>
          <w:szCs w:val="28"/>
          <w:u w:val="single"/>
        </w:rPr>
        <w:t>se, c’est :</w:t>
      </w:r>
      <w:r w:rsidR="006115A4">
        <w:rPr>
          <w:b/>
          <w:bCs/>
          <w:sz w:val="28"/>
          <w:szCs w:val="28"/>
          <w:u w:val="single"/>
        </w:rPr>
        <w:t xml:space="preserve"> </w:t>
      </w:r>
      <w:r w:rsidR="00210448" w:rsidRPr="00606E05">
        <w:rPr>
          <w:sz w:val="22"/>
          <w:szCs w:val="22"/>
        </w:rPr>
        <w:t>Faire partie d’un monde d’écoute, de partage et de respect, éléments fondateurs d’une éducation intellectuelle, spirituelle et harmonieuse.</w:t>
      </w:r>
      <w:r>
        <w:rPr>
          <w:sz w:val="22"/>
          <w:szCs w:val="22"/>
        </w:rPr>
        <w:t xml:space="preserve"> </w:t>
      </w:r>
      <w:r w:rsidRPr="006D0A44">
        <w:rPr>
          <w:sz w:val="22"/>
          <w:szCs w:val="22"/>
        </w:rPr>
        <w:t>Grandir au sein d’une communauté conviviale autour des valeurs évangéliques pour devenir un citoyen responsable.</w:t>
      </w:r>
    </w:p>
    <w:p w:rsidR="00210448" w:rsidRPr="006115A4" w:rsidRDefault="00210448" w:rsidP="006115A4">
      <w:pPr>
        <w:pStyle w:val="En-tte"/>
        <w:tabs>
          <w:tab w:val="clear" w:pos="4536"/>
          <w:tab w:val="clear" w:pos="9072"/>
          <w:tab w:val="left" w:pos="2655"/>
        </w:tabs>
        <w:rPr>
          <w:b/>
          <w:bCs/>
          <w:sz w:val="28"/>
          <w:szCs w:val="28"/>
          <w:u w:val="single"/>
        </w:rPr>
      </w:pPr>
      <w:bookmarkStart w:id="0" w:name="_GoBack"/>
      <w:bookmarkEnd w:id="0"/>
    </w:p>
    <w:p w:rsidR="005B7D0A" w:rsidRDefault="005B7D0A" w:rsidP="00DF4DA9">
      <w:pPr>
        <w:jc w:val="both"/>
        <w:rPr>
          <w:sz w:val="22"/>
          <w:szCs w:val="22"/>
        </w:rPr>
      </w:pPr>
    </w:p>
    <w:p w:rsidR="006115A4" w:rsidRPr="00606E05" w:rsidRDefault="006115A4" w:rsidP="00210448">
      <w:pPr>
        <w:ind w:firstLine="12"/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sz w:val="22"/>
          <w:szCs w:val="22"/>
        </w:rPr>
      </w:pPr>
      <w:r w:rsidRPr="00606E05">
        <w:rPr>
          <w:b/>
          <w:bCs/>
          <w:sz w:val="22"/>
          <w:szCs w:val="22"/>
        </w:rPr>
        <w:t>TRAVAIL</w:t>
      </w:r>
      <w:r w:rsidRPr="00606E05">
        <w:rPr>
          <w:sz w:val="22"/>
          <w:szCs w:val="22"/>
        </w:rPr>
        <w:t> :</w:t>
      </w:r>
    </w:p>
    <w:p w:rsidR="00210448" w:rsidRDefault="00210448" w:rsidP="00210448">
      <w:pPr>
        <w:ind w:firstLine="12"/>
        <w:jc w:val="both"/>
        <w:rPr>
          <w:sz w:val="22"/>
          <w:szCs w:val="22"/>
        </w:rPr>
      </w:pPr>
      <w:r w:rsidRPr="00606E05">
        <w:rPr>
          <w:sz w:val="22"/>
          <w:szCs w:val="22"/>
        </w:rPr>
        <w:t>Commencer sa vie au collège, c’est développer le goût de l’effort et du travail bien fait et poursuivre l’apprenti</w:t>
      </w:r>
      <w:r>
        <w:rPr>
          <w:sz w:val="22"/>
          <w:szCs w:val="22"/>
        </w:rPr>
        <w:t>ssage des savoirs et des savoir</w:t>
      </w:r>
      <w:r w:rsidRPr="00606E05">
        <w:rPr>
          <w:sz w:val="22"/>
          <w:szCs w:val="22"/>
        </w:rPr>
        <w:t>-faire.</w:t>
      </w:r>
    </w:p>
    <w:p w:rsidR="00894B7C" w:rsidRPr="00606E05" w:rsidRDefault="00894B7C" w:rsidP="00210448">
      <w:pPr>
        <w:ind w:firstLine="12"/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sz w:val="22"/>
          <w:szCs w:val="22"/>
        </w:rPr>
      </w:pPr>
      <w:r w:rsidRPr="00606E05">
        <w:rPr>
          <w:b/>
          <w:bCs/>
          <w:sz w:val="22"/>
          <w:szCs w:val="22"/>
        </w:rPr>
        <w:t>RESPECT</w:t>
      </w:r>
      <w:r w:rsidRPr="00606E05">
        <w:rPr>
          <w:sz w:val="22"/>
          <w:szCs w:val="22"/>
        </w:rPr>
        <w:t> :</w:t>
      </w:r>
    </w:p>
    <w:p w:rsidR="00210448" w:rsidRDefault="00DF4DA9" w:rsidP="00210448">
      <w:pPr>
        <w:ind w:firstLine="12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="00210448" w:rsidRPr="00606E05">
        <w:rPr>
          <w:sz w:val="22"/>
          <w:szCs w:val="22"/>
        </w:rPr>
        <w:t>’est adhérer aux règles de vie, c’est vivre au quotidien le respect de soi et des autres, c’est refuser la violence verbale, physique et matérielle.</w:t>
      </w:r>
      <w:r>
        <w:rPr>
          <w:sz w:val="22"/>
          <w:szCs w:val="22"/>
        </w:rPr>
        <w:t xml:space="preserve"> </w:t>
      </w:r>
      <w:r w:rsidRPr="006D0A44">
        <w:rPr>
          <w:sz w:val="22"/>
          <w:szCs w:val="22"/>
        </w:rPr>
        <w:t>C’est accepter les règles de la vie en communauté.</w:t>
      </w:r>
    </w:p>
    <w:p w:rsidR="00894B7C" w:rsidRPr="006D0A44" w:rsidRDefault="00894B7C" w:rsidP="00210448">
      <w:pPr>
        <w:ind w:firstLine="12"/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sz w:val="22"/>
          <w:szCs w:val="22"/>
        </w:rPr>
      </w:pPr>
      <w:r w:rsidRPr="00606E05">
        <w:rPr>
          <w:b/>
          <w:bCs/>
          <w:sz w:val="22"/>
          <w:szCs w:val="22"/>
        </w:rPr>
        <w:t>DIALOGUE</w:t>
      </w:r>
      <w:r w:rsidRPr="00606E05">
        <w:rPr>
          <w:sz w:val="22"/>
          <w:szCs w:val="22"/>
        </w:rPr>
        <w:t> :</w:t>
      </w:r>
    </w:p>
    <w:p w:rsidR="00210448" w:rsidRDefault="00DF4DA9" w:rsidP="00210448">
      <w:pPr>
        <w:ind w:firstLine="12"/>
        <w:jc w:val="both"/>
        <w:rPr>
          <w:sz w:val="22"/>
          <w:szCs w:val="22"/>
        </w:rPr>
      </w:pPr>
      <w:r>
        <w:rPr>
          <w:sz w:val="22"/>
          <w:szCs w:val="22"/>
        </w:rPr>
        <w:t>Être</w:t>
      </w:r>
      <w:r w:rsidR="00210448">
        <w:rPr>
          <w:sz w:val="22"/>
          <w:szCs w:val="22"/>
        </w:rPr>
        <w:t xml:space="preserve"> élève</w:t>
      </w:r>
      <w:r w:rsidR="00210448" w:rsidRPr="00606E05">
        <w:rPr>
          <w:sz w:val="22"/>
          <w:szCs w:val="22"/>
        </w:rPr>
        <w:t xml:space="preserve"> à </w:t>
      </w:r>
      <w:r w:rsidR="00A326AD">
        <w:rPr>
          <w:sz w:val="22"/>
          <w:szCs w:val="22"/>
        </w:rPr>
        <w:t>Sainte-Thérè</w:t>
      </w:r>
      <w:r w:rsidR="000762A5" w:rsidRPr="00606E05">
        <w:rPr>
          <w:sz w:val="22"/>
          <w:szCs w:val="22"/>
        </w:rPr>
        <w:t>se</w:t>
      </w:r>
      <w:r w:rsidR="00210448" w:rsidRPr="00606E05">
        <w:rPr>
          <w:sz w:val="22"/>
          <w:szCs w:val="22"/>
        </w:rPr>
        <w:t>, c’est savoir qu’il y a toujours une possibilité de dialogue, de conseil, basés sur l’écoute, la disponibilité, l’échange entre élèves ainsi qu’entre élèves et adultes.</w:t>
      </w:r>
    </w:p>
    <w:p w:rsidR="00894B7C" w:rsidRPr="00606E05" w:rsidRDefault="00894B7C" w:rsidP="00210448">
      <w:pPr>
        <w:ind w:firstLine="12"/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sz w:val="22"/>
          <w:szCs w:val="22"/>
        </w:rPr>
      </w:pPr>
      <w:r w:rsidRPr="00606E05">
        <w:rPr>
          <w:b/>
          <w:bCs/>
          <w:sz w:val="22"/>
          <w:szCs w:val="22"/>
        </w:rPr>
        <w:t>SOLIDARITE / PARTAGE</w:t>
      </w:r>
      <w:r w:rsidRPr="00606E05">
        <w:rPr>
          <w:sz w:val="22"/>
          <w:szCs w:val="22"/>
        </w:rPr>
        <w:t> :</w:t>
      </w:r>
    </w:p>
    <w:p w:rsidR="00210448" w:rsidRDefault="00210448" w:rsidP="00210448">
      <w:pPr>
        <w:ind w:firstLine="12"/>
        <w:jc w:val="both"/>
        <w:rPr>
          <w:sz w:val="22"/>
          <w:szCs w:val="22"/>
        </w:rPr>
      </w:pPr>
      <w:r w:rsidRPr="00606E05">
        <w:rPr>
          <w:sz w:val="22"/>
          <w:szCs w:val="22"/>
        </w:rPr>
        <w:t>Devenir collégien, c’est devenir citoyen, s’ouvrir sur le monde, apprendre à vivre ensemble dans la solidarité et le partage, l’amour et l’entraide, en refusant l’exclusion et l’indifférence.</w:t>
      </w:r>
    </w:p>
    <w:p w:rsidR="00894B7C" w:rsidRPr="00606E05" w:rsidRDefault="00894B7C" w:rsidP="00210448">
      <w:pPr>
        <w:ind w:firstLine="12"/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b/>
          <w:bCs/>
          <w:sz w:val="22"/>
          <w:szCs w:val="22"/>
        </w:rPr>
      </w:pPr>
      <w:r w:rsidRPr="00606E05">
        <w:rPr>
          <w:b/>
          <w:bCs/>
          <w:sz w:val="22"/>
          <w:szCs w:val="22"/>
        </w:rPr>
        <w:t>AUTONOMIE :</w:t>
      </w:r>
    </w:p>
    <w:p w:rsidR="00210448" w:rsidRDefault="00210448" w:rsidP="00210448">
      <w:pPr>
        <w:ind w:firstLine="12"/>
        <w:jc w:val="both"/>
        <w:rPr>
          <w:sz w:val="22"/>
          <w:szCs w:val="22"/>
        </w:rPr>
      </w:pPr>
      <w:r w:rsidRPr="00606E05">
        <w:rPr>
          <w:sz w:val="22"/>
          <w:szCs w:val="22"/>
        </w:rPr>
        <w:t>Etre un collégien autonome, c’est apprendre à s’organiser, c’est acquérir progressivement la confiance en soi et le sens des responsabilités, c’est vouloir grandir.</w:t>
      </w:r>
    </w:p>
    <w:p w:rsidR="00894B7C" w:rsidRPr="00606E05" w:rsidRDefault="00894B7C" w:rsidP="00210448">
      <w:pPr>
        <w:ind w:firstLine="12"/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b/>
          <w:bCs/>
          <w:sz w:val="22"/>
          <w:szCs w:val="22"/>
        </w:rPr>
      </w:pPr>
      <w:r w:rsidRPr="00606E05">
        <w:rPr>
          <w:b/>
          <w:bCs/>
          <w:sz w:val="22"/>
          <w:szCs w:val="22"/>
        </w:rPr>
        <w:t>PASTORALE :</w:t>
      </w:r>
    </w:p>
    <w:p w:rsidR="00EF0295" w:rsidRDefault="00DF4DA9" w:rsidP="00EF0295">
      <w:pPr>
        <w:jc w:val="both"/>
        <w:rPr>
          <w:sz w:val="22"/>
          <w:szCs w:val="22"/>
        </w:rPr>
      </w:pPr>
      <w:r w:rsidRPr="00606E05">
        <w:rPr>
          <w:sz w:val="22"/>
          <w:szCs w:val="22"/>
        </w:rPr>
        <w:t>Être</w:t>
      </w:r>
      <w:r w:rsidR="00210448" w:rsidRPr="00606E05">
        <w:rPr>
          <w:sz w:val="22"/>
          <w:szCs w:val="22"/>
        </w:rPr>
        <w:t xml:space="preserve"> collégien à </w:t>
      </w:r>
      <w:r w:rsidR="00A326AD">
        <w:rPr>
          <w:sz w:val="22"/>
          <w:szCs w:val="22"/>
        </w:rPr>
        <w:t>Sainte-Thérè</w:t>
      </w:r>
      <w:r w:rsidR="000762A5" w:rsidRPr="00606E05">
        <w:rPr>
          <w:sz w:val="22"/>
          <w:szCs w:val="22"/>
        </w:rPr>
        <w:t>se</w:t>
      </w:r>
      <w:r w:rsidR="00210448" w:rsidRPr="00606E05">
        <w:rPr>
          <w:sz w:val="22"/>
          <w:szCs w:val="22"/>
        </w:rPr>
        <w:t>, c’est évoluer dans un climat évangélique qui offre à chaque instant une écoute, un soutien et une annonce de la parole de Jésus-Christ.</w:t>
      </w:r>
      <w:r w:rsidR="00EF0295">
        <w:rPr>
          <w:sz w:val="22"/>
          <w:szCs w:val="22"/>
        </w:rPr>
        <w:t xml:space="preserve"> </w:t>
      </w:r>
    </w:p>
    <w:p w:rsidR="00EF0295" w:rsidRDefault="00EF0295" w:rsidP="00EF0295">
      <w:pPr>
        <w:jc w:val="both"/>
        <w:rPr>
          <w:sz w:val="22"/>
          <w:szCs w:val="22"/>
        </w:rPr>
      </w:pPr>
      <w:r w:rsidRPr="006D0A44">
        <w:rPr>
          <w:sz w:val="22"/>
          <w:szCs w:val="22"/>
        </w:rPr>
        <w:t>Préparer les jeunes, dès l’entrée en 6</w:t>
      </w:r>
      <w:r w:rsidRPr="006D0A44">
        <w:rPr>
          <w:sz w:val="22"/>
          <w:szCs w:val="22"/>
          <w:vertAlign w:val="superscript"/>
        </w:rPr>
        <w:t>ème</w:t>
      </w:r>
      <w:r w:rsidRPr="006D0A44">
        <w:rPr>
          <w:sz w:val="22"/>
          <w:szCs w:val="22"/>
        </w:rPr>
        <w:t>, au sacrement de la confirmation en 3</w:t>
      </w:r>
      <w:r w:rsidRPr="006D0A44">
        <w:rPr>
          <w:sz w:val="22"/>
          <w:szCs w:val="22"/>
          <w:vertAlign w:val="superscript"/>
        </w:rPr>
        <w:t>ème</w:t>
      </w:r>
      <w:r w:rsidRPr="006D0A44">
        <w:rPr>
          <w:sz w:val="22"/>
          <w:szCs w:val="22"/>
        </w:rPr>
        <w:t>.</w:t>
      </w:r>
    </w:p>
    <w:p w:rsidR="00894B7C" w:rsidRPr="006D0A44" w:rsidRDefault="00894B7C" w:rsidP="00EF0295">
      <w:pPr>
        <w:jc w:val="both"/>
        <w:rPr>
          <w:sz w:val="22"/>
          <w:szCs w:val="22"/>
        </w:rPr>
      </w:pPr>
    </w:p>
    <w:p w:rsidR="00210448" w:rsidRPr="00606E05" w:rsidRDefault="00210448" w:rsidP="00DF4DA9">
      <w:pPr>
        <w:jc w:val="both"/>
        <w:rPr>
          <w:sz w:val="22"/>
          <w:szCs w:val="22"/>
        </w:rPr>
      </w:pPr>
    </w:p>
    <w:p w:rsidR="00210448" w:rsidRPr="00606E05" w:rsidRDefault="00210448" w:rsidP="00210448">
      <w:pPr>
        <w:ind w:firstLine="12"/>
        <w:jc w:val="both"/>
        <w:rPr>
          <w:b/>
          <w:bCs/>
          <w:sz w:val="22"/>
          <w:szCs w:val="22"/>
        </w:rPr>
      </w:pPr>
      <w:r w:rsidRPr="00606E05">
        <w:rPr>
          <w:b/>
          <w:bCs/>
          <w:sz w:val="22"/>
          <w:szCs w:val="22"/>
        </w:rPr>
        <w:t>FAMILLE :</w:t>
      </w:r>
    </w:p>
    <w:p w:rsidR="00210448" w:rsidRPr="00606E05" w:rsidRDefault="00210448" w:rsidP="00210448">
      <w:pPr>
        <w:pStyle w:val="En-tte"/>
        <w:tabs>
          <w:tab w:val="clear" w:pos="4536"/>
          <w:tab w:val="clear" w:pos="9072"/>
          <w:tab w:val="left" w:pos="2655"/>
        </w:tabs>
        <w:jc w:val="both"/>
        <w:rPr>
          <w:sz w:val="22"/>
          <w:szCs w:val="22"/>
        </w:rPr>
      </w:pPr>
      <w:r w:rsidRPr="00606E05">
        <w:rPr>
          <w:sz w:val="22"/>
          <w:szCs w:val="22"/>
        </w:rPr>
        <w:t>Etre élève, c’est être accompagné dans son évolution personnelle par ses parents, alliés de son éducation et des enseignants, épaule nécessaire à un climat de confiance mutuelle et de responsabilités partagées.</w:t>
      </w:r>
    </w:p>
    <w:p w:rsidR="00891676" w:rsidRPr="00AC36B3" w:rsidRDefault="00891676" w:rsidP="00AC36B3"/>
    <w:sectPr w:rsidR="00891676" w:rsidRPr="00AC36B3" w:rsidSect="006115A4">
      <w:headerReference w:type="default" r:id="rId7"/>
      <w:pgSz w:w="11906" w:h="16838" w:code="9"/>
      <w:pgMar w:top="851" w:right="851" w:bottom="851" w:left="851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6AD" w:rsidRDefault="00A326AD">
      <w:r>
        <w:separator/>
      </w:r>
    </w:p>
  </w:endnote>
  <w:endnote w:type="continuationSeparator" w:id="0">
    <w:p w:rsidR="00A326AD" w:rsidRDefault="00A32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6AD" w:rsidRDefault="00A326AD">
      <w:r>
        <w:separator/>
      </w:r>
    </w:p>
  </w:footnote>
  <w:footnote w:type="continuationSeparator" w:id="0">
    <w:p w:rsidR="00A326AD" w:rsidRDefault="00A32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26AD" w:rsidRDefault="00675728" w:rsidP="006115A4">
    <w:pPr>
      <w:pStyle w:val="En-tte"/>
      <w:tabs>
        <w:tab w:val="clear" w:pos="4536"/>
        <w:tab w:val="clear" w:pos="9072"/>
      </w:tabs>
      <w:ind w:left="-851" w:right="-569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316" type="#_x0000_t202" style="position:absolute;left:0;text-align:left;margin-left:193.4pt;margin-top:11.1pt;width:125.75pt;height:40.9pt;z-index:251658240;mso-height-percent:200;mso-height-percent:200;mso-width-relative:margin;mso-height-relative:margin">
          <v:textbox style="mso-fit-shape-to-text:t">
            <w:txbxContent>
              <w:p w:rsidR="00BD78EE" w:rsidRDefault="00BD78EE" w:rsidP="00BD78EE">
                <w:pPr>
                  <w:jc w:val="center"/>
                  <w:rPr>
                    <w:rFonts w:ascii="Calibri" w:hAnsi="Calibri"/>
                    <w:sz w:val="18"/>
                    <w:szCs w:val="18"/>
                  </w:rPr>
                </w:pPr>
                <w:r>
                  <w:rPr>
                    <w:rFonts w:ascii="Calibri" w:hAnsi="Calibri"/>
                    <w:sz w:val="18"/>
                    <w:szCs w:val="18"/>
                  </w:rPr>
                  <w:t xml:space="preserve">4 avenue Joseph Revelli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06000</w:t>
                </w:r>
                <w:r>
                  <w:rPr>
                    <w:rFonts w:ascii="Calibri" w:hAnsi="Calibri"/>
                    <w:sz w:val="18"/>
                    <w:szCs w:val="18"/>
                  </w:rPr>
                  <w:t xml:space="preserve"> 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Nice</w:t>
                </w:r>
                <w:r>
                  <w:rPr>
                    <w:rFonts w:ascii="Calibri" w:hAnsi="Calibri"/>
                    <w:sz w:val="18"/>
                    <w:szCs w:val="18"/>
                  </w:rPr>
                  <w:t xml:space="preserve">      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</w:t>
                </w:r>
              </w:p>
              <w:p w:rsidR="00BD78EE" w:rsidRDefault="00BD78EE" w:rsidP="00BD78EE">
                <w:pPr>
                  <w:jc w:val="center"/>
                </w:pPr>
                <w:r w:rsidRPr="00235438">
                  <w:rPr>
                    <w:rFonts w:ascii="Calibri" w:hAnsi="Calibri"/>
                    <w:sz w:val="18"/>
                    <w:szCs w:val="18"/>
                  </w:rPr>
                  <w:t>Tél. 04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93.86</w:t>
                </w:r>
                <w:r>
                  <w:rPr>
                    <w:rFonts w:ascii="Calibri" w:hAnsi="Calibri"/>
                    <w:sz w:val="18"/>
                    <w:szCs w:val="18"/>
                  </w:rPr>
                  <w:t>.5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7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86</w:t>
                </w:r>
              </w:p>
            </w:txbxContent>
          </v:textbox>
        </v:shape>
      </w:pict>
    </w:r>
    <w:r w:rsidR="00A326AD">
      <w:rPr>
        <w:noProof/>
      </w:rPr>
      <w:t xml:space="preserve">                                 </w:t>
    </w:r>
    <w:r w:rsidR="00894B7C">
      <w:rPr>
        <w:noProof/>
      </w:rPr>
      <w:drawing>
        <wp:inline distT="0" distB="0" distL="0" distR="0" wp14:anchorId="7FF202D6" wp14:editId="0263CAAD">
          <wp:extent cx="1028700" cy="1038225"/>
          <wp:effectExtent l="0" t="0" r="0" b="0"/>
          <wp:docPr id="4" name="Image 6" descr="cid:image001.png@01DB9DA4.AB91FB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6" descr="cid:image001.png@01DB9DA4.AB91FB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326AD">
      <w:rPr>
        <w:noProof/>
      </w:rPr>
      <w:t xml:space="preserve">       </w:t>
    </w:r>
    <w:r w:rsidR="00BD78EE">
      <w:rPr>
        <w:noProof/>
      </w:rPr>
      <w:t xml:space="preserve">                                                                                    </w:t>
    </w:r>
    <w:r w:rsidR="00A326AD">
      <w:rPr>
        <w:noProof/>
      </w:rPr>
      <w:t xml:space="preserve">     </w:t>
    </w:r>
    <w:r w:rsidR="00894B7C">
      <w:rPr>
        <w:noProof/>
      </w:rPr>
      <w:drawing>
        <wp:inline distT="0" distB="0" distL="0" distR="0" wp14:anchorId="7F88B222" wp14:editId="3A26C45A">
          <wp:extent cx="885190" cy="980440"/>
          <wp:effectExtent l="0" t="0" r="0" b="0"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5190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326AD" w:rsidRDefault="00A326AD">
    <w:pPr>
      <w:pStyle w:val="En-tte"/>
      <w:ind w:hanging="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3318"/>
    <o:shapelayout v:ext="edit">
      <o:idmap v:ext="edit" data="1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EF5"/>
    <w:rsid w:val="000009D2"/>
    <w:rsid w:val="000137D0"/>
    <w:rsid w:val="000762A5"/>
    <w:rsid w:val="001C4792"/>
    <w:rsid w:val="001D2EF5"/>
    <w:rsid w:val="00210448"/>
    <w:rsid w:val="00235438"/>
    <w:rsid w:val="00236C8E"/>
    <w:rsid w:val="00244E55"/>
    <w:rsid w:val="002F795E"/>
    <w:rsid w:val="003C753F"/>
    <w:rsid w:val="00401B43"/>
    <w:rsid w:val="00405D3B"/>
    <w:rsid w:val="0047525A"/>
    <w:rsid w:val="004D0FB3"/>
    <w:rsid w:val="005B7D0A"/>
    <w:rsid w:val="005D496D"/>
    <w:rsid w:val="006115A4"/>
    <w:rsid w:val="00675728"/>
    <w:rsid w:val="006C066C"/>
    <w:rsid w:val="006D0A44"/>
    <w:rsid w:val="00736123"/>
    <w:rsid w:val="007676F8"/>
    <w:rsid w:val="008046A9"/>
    <w:rsid w:val="00816043"/>
    <w:rsid w:val="00852457"/>
    <w:rsid w:val="00891676"/>
    <w:rsid w:val="00894B7C"/>
    <w:rsid w:val="00953346"/>
    <w:rsid w:val="009F54EE"/>
    <w:rsid w:val="00A326AD"/>
    <w:rsid w:val="00AB0366"/>
    <w:rsid w:val="00AC36B3"/>
    <w:rsid w:val="00AD0D9A"/>
    <w:rsid w:val="00AE2C9A"/>
    <w:rsid w:val="00AE6C27"/>
    <w:rsid w:val="00B4314F"/>
    <w:rsid w:val="00BD78EE"/>
    <w:rsid w:val="00C53FF5"/>
    <w:rsid w:val="00C70DDE"/>
    <w:rsid w:val="00C76965"/>
    <w:rsid w:val="00C956F9"/>
    <w:rsid w:val="00CE4E86"/>
    <w:rsid w:val="00CF036A"/>
    <w:rsid w:val="00CF1B53"/>
    <w:rsid w:val="00D0760A"/>
    <w:rsid w:val="00D865A6"/>
    <w:rsid w:val="00D86B1D"/>
    <w:rsid w:val="00DF4DA9"/>
    <w:rsid w:val="00E01603"/>
    <w:rsid w:val="00E708C0"/>
    <w:rsid w:val="00E73C96"/>
    <w:rsid w:val="00ED78F0"/>
    <w:rsid w:val="00EF0295"/>
    <w:rsid w:val="00F538B3"/>
    <w:rsid w:val="00FA0A5E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8"/>
    <o:shapelayout v:ext="edit">
      <o:idmap v:ext="edit" data="1"/>
    </o:shapelayout>
  </w:shapeDefaults>
  <w:decimalSymbol w:val=","/>
  <w:listSeparator w:val=";"/>
  <w15:docId w15:val="{DB75E465-2D1B-40C8-AC3F-5EC957A5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1044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rsid w:val="00210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32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igitte.Laviolette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B8417-AC29-4D6A-8B0C-B004848E6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39</TotalTime>
  <Pages>1</Pages>
  <Words>327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Laviolette</dc:creator>
  <cp:lastModifiedBy>Adeline Broc</cp:lastModifiedBy>
  <cp:revision>21</cp:revision>
  <cp:lastPrinted>2023-10-03T04:26:00Z</cp:lastPrinted>
  <dcterms:created xsi:type="dcterms:W3CDTF">2014-01-09T14:32:00Z</dcterms:created>
  <dcterms:modified xsi:type="dcterms:W3CDTF">2026-10-01T12:04:00Z</dcterms:modified>
</cp:coreProperties>
</file>