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F12" w:rsidRDefault="00C03F12" w:rsidP="00C03F12">
      <w:pPr>
        <w:tabs>
          <w:tab w:val="left" w:pos="5103"/>
        </w:tabs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 xml:space="preserve">  </w:t>
      </w:r>
    </w:p>
    <w:p w:rsidR="00C03F12" w:rsidRDefault="00C03F12" w:rsidP="00C03F12">
      <w:pPr>
        <w:tabs>
          <w:tab w:val="left" w:pos="5103"/>
        </w:tabs>
        <w:jc w:val="center"/>
        <w:rPr>
          <w:sz w:val="40"/>
          <w:szCs w:val="40"/>
        </w:rPr>
      </w:pPr>
    </w:p>
    <w:p w:rsidR="00B2059A" w:rsidRDefault="00C03F12" w:rsidP="00C03F12">
      <w:pPr>
        <w:tabs>
          <w:tab w:val="left" w:pos="5103"/>
        </w:tabs>
        <w:jc w:val="center"/>
        <w:rPr>
          <w:rFonts w:ascii="Harlow Solid Italic" w:hAnsi="Harlow Solid Italic"/>
          <w:b/>
          <w:sz w:val="48"/>
          <w:szCs w:val="48"/>
        </w:rPr>
      </w:pPr>
      <w:r w:rsidRPr="00C03F12">
        <w:rPr>
          <w:rFonts w:ascii="Harlow Solid Italic" w:hAnsi="Harlow Solid Italic"/>
          <w:b/>
          <w:sz w:val="48"/>
          <w:szCs w:val="48"/>
        </w:rPr>
        <w:t>Comment faire une demande d’Inscription </w:t>
      </w:r>
    </w:p>
    <w:p w:rsidR="00135C71" w:rsidRPr="00C03F12" w:rsidRDefault="00BA586E" w:rsidP="00C03F12">
      <w:pPr>
        <w:tabs>
          <w:tab w:val="left" w:pos="5103"/>
        </w:tabs>
        <w:jc w:val="center"/>
        <w:rPr>
          <w:rFonts w:ascii="Harlow Solid Italic" w:hAnsi="Harlow Solid Italic"/>
          <w:b/>
          <w:sz w:val="48"/>
          <w:szCs w:val="48"/>
        </w:rPr>
      </w:pPr>
      <w:proofErr w:type="gramStart"/>
      <w:r>
        <w:rPr>
          <w:rFonts w:ascii="Harlow Solid Italic" w:hAnsi="Harlow Solid Italic"/>
          <w:b/>
          <w:sz w:val="48"/>
          <w:szCs w:val="48"/>
        </w:rPr>
        <w:t>en</w:t>
      </w:r>
      <w:proofErr w:type="gramEnd"/>
      <w:r>
        <w:rPr>
          <w:rFonts w:ascii="Harlow Solid Italic" w:hAnsi="Harlow Solid Italic"/>
          <w:b/>
          <w:sz w:val="48"/>
          <w:szCs w:val="48"/>
        </w:rPr>
        <w:t xml:space="preserve"> </w:t>
      </w:r>
      <w:r w:rsidR="00B2059A">
        <w:rPr>
          <w:rFonts w:ascii="Harlow Solid Italic" w:hAnsi="Harlow Solid Italic"/>
          <w:b/>
          <w:sz w:val="48"/>
          <w:szCs w:val="48"/>
        </w:rPr>
        <w:t>5</w:t>
      </w:r>
      <w:r w:rsidR="00F4633C">
        <w:rPr>
          <w:rFonts w:ascii="Harlow Solid Italic" w:hAnsi="Harlow Solid Italic"/>
          <w:b/>
          <w:sz w:val="48"/>
          <w:szCs w:val="48"/>
        </w:rPr>
        <w:t>è</w:t>
      </w:r>
      <w:r>
        <w:rPr>
          <w:rFonts w:ascii="Harlow Solid Italic" w:hAnsi="Harlow Solid Italic"/>
          <w:b/>
          <w:sz w:val="48"/>
          <w:szCs w:val="48"/>
        </w:rPr>
        <w:t>me</w:t>
      </w:r>
      <w:r w:rsidR="00B2059A">
        <w:rPr>
          <w:rFonts w:ascii="Harlow Solid Italic" w:hAnsi="Harlow Solid Italic"/>
          <w:b/>
          <w:sz w:val="48"/>
          <w:szCs w:val="48"/>
        </w:rPr>
        <w:t>, 4</w:t>
      </w:r>
      <w:r w:rsidR="00F4633C">
        <w:rPr>
          <w:rFonts w:ascii="Harlow Solid Italic" w:hAnsi="Harlow Solid Italic"/>
          <w:b/>
          <w:sz w:val="48"/>
          <w:szCs w:val="48"/>
        </w:rPr>
        <w:t>è</w:t>
      </w:r>
      <w:r w:rsidR="00B2059A">
        <w:rPr>
          <w:rFonts w:ascii="Harlow Solid Italic" w:hAnsi="Harlow Solid Italic"/>
          <w:b/>
          <w:sz w:val="48"/>
          <w:szCs w:val="48"/>
        </w:rPr>
        <w:t>me, 3</w:t>
      </w:r>
      <w:r w:rsidR="00F4633C">
        <w:rPr>
          <w:rFonts w:ascii="Harlow Solid Italic" w:hAnsi="Harlow Solid Italic"/>
          <w:b/>
          <w:sz w:val="48"/>
          <w:szCs w:val="48"/>
        </w:rPr>
        <w:t>è</w:t>
      </w:r>
      <w:r w:rsidR="00B2059A">
        <w:rPr>
          <w:rFonts w:ascii="Harlow Solid Italic" w:hAnsi="Harlow Solid Italic"/>
          <w:b/>
          <w:sz w:val="48"/>
          <w:szCs w:val="48"/>
        </w:rPr>
        <w:t xml:space="preserve">me </w:t>
      </w:r>
      <w:r w:rsidR="00C03F12" w:rsidRPr="00C03F12">
        <w:rPr>
          <w:rFonts w:ascii="Harlow Solid Italic" w:hAnsi="Harlow Solid Italic"/>
          <w:b/>
          <w:sz w:val="48"/>
          <w:szCs w:val="48"/>
        </w:rPr>
        <w:t>?</w:t>
      </w:r>
    </w:p>
    <w:p w:rsidR="00135C71" w:rsidRPr="0025612E" w:rsidRDefault="00135C71" w:rsidP="000108FB">
      <w:pPr>
        <w:tabs>
          <w:tab w:val="left" w:pos="5103"/>
        </w:tabs>
        <w:rPr>
          <w:sz w:val="56"/>
          <w:szCs w:val="56"/>
        </w:rPr>
      </w:pPr>
    </w:p>
    <w:p w:rsidR="00135C71" w:rsidRPr="00213751" w:rsidRDefault="00C03F12" w:rsidP="00C03F12">
      <w:pPr>
        <w:pStyle w:val="Paragraphedeliste"/>
        <w:numPr>
          <w:ilvl w:val="0"/>
          <w:numId w:val="9"/>
        </w:numPr>
        <w:tabs>
          <w:tab w:val="left" w:pos="5103"/>
        </w:tabs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sz w:val="32"/>
          <w:szCs w:val="32"/>
        </w:rPr>
        <w:t>Vous imprimez la « Fiche de demande d’inscription</w:t>
      </w:r>
      <w:r w:rsidR="00B415F1">
        <w:rPr>
          <w:rFonts w:ascii="Comic Sans MS" w:hAnsi="Comic Sans MS"/>
          <w:i/>
          <w:sz w:val="32"/>
          <w:szCs w:val="32"/>
        </w:rPr>
        <w:t xml:space="preserve"> </w:t>
      </w:r>
      <w:r>
        <w:rPr>
          <w:rFonts w:ascii="Comic Sans MS" w:hAnsi="Comic Sans MS"/>
          <w:i/>
          <w:sz w:val="32"/>
          <w:szCs w:val="32"/>
        </w:rPr>
        <w:t>» disponible sur ce site ou vous venez au secrétariat en chercher un exemplaire (du lundi au vendredi, entre 7h30 et 12h, entre 13h15 et 18h15, sauf le mercredi après-midi).</w:t>
      </w:r>
      <w:r w:rsidR="00213751">
        <w:rPr>
          <w:rFonts w:ascii="Comic Sans MS" w:hAnsi="Comic Sans MS"/>
          <w:i/>
          <w:sz w:val="32"/>
          <w:szCs w:val="32"/>
        </w:rPr>
        <w:t xml:space="preserve"> </w:t>
      </w:r>
      <w:r w:rsidR="00213751" w:rsidRPr="00213751">
        <w:rPr>
          <w:rFonts w:ascii="Comic Sans MS" w:hAnsi="Comic Sans MS"/>
          <w:i/>
          <w:sz w:val="28"/>
          <w:szCs w:val="28"/>
        </w:rPr>
        <w:t>Nous sommes également fermés les deuxièmes semaines de chaque période de vacances scolaires.</w:t>
      </w:r>
    </w:p>
    <w:p w:rsidR="00C03F12" w:rsidRDefault="00C03F12" w:rsidP="00C03F12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213751" w:rsidRDefault="00213751" w:rsidP="00C03F12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C03F12" w:rsidRDefault="00C03F12" w:rsidP="00C03F12">
      <w:pPr>
        <w:pStyle w:val="Paragraphedeliste"/>
        <w:numPr>
          <w:ilvl w:val="0"/>
          <w:numId w:val="9"/>
        </w:num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Vous nous apportez la fiche accompagnée de ce qui vous est demandé (en jaune au dos) ou vous nous l’envoyez par courrier. </w:t>
      </w:r>
      <w:r w:rsidR="00B415F1">
        <w:rPr>
          <w:rFonts w:ascii="Comic Sans MS" w:hAnsi="Comic Sans MS"/>
          <w:i/>
          <w:sz w:val="32"/>
          <w:szCs w:val="32"/>
        </w:rPr>
        <w:t>Institution</w:t>
      </w:r>
      <w:r>
        <w:rPr>
          <w:rFonts w:ascii="Comic Sans MS" w:hAnsi="Comic Sans MS"/>
          <w:i/>
          <w:sz w:val="32"/>
          <w:szCs w:val="32"/>
        </w:rPr>
        <w:t xml:space="preserve"> Sainte-Thérèse</w:t>
      </w:r>
    </w:p>
    <w:p w:rsidR="00C03F12" w:rsidRDefault="00C03F12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       </w:t>
      </w:r>
      <w:r w:rsidRPr="00C03F12">
        <w:rPr>
          <w:rFonts w:ascii="Comic Sans MS" w:hAnsi="Comic Sans MS"/>
          <w:i/>
          <w:sz w:val="32"/>
          <w:szCs w:val="32"/>
        </w:rPr>
        <w:t>4, avenue Joseph Revelli</w:t>
      </w:r>
    </w:p>
    <w:p w:rsidR="00C03F12" w:rsidRDefault="00C03F12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       06000   NICE</w:t>
      </w:r>
    </w:p>
    <w:p w:rsidR="00C03F12" w:rsidRDefault="00C03F12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213751" w:rsidRDefault="00213751" w:rsidP="00C03F12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C03F12" w:rsidRDefault="00B2059A" w:rsidP="00C03F12">
      <w:pPr>
        <w:pStyle w:val="Paragraphedeliste"/>
        <w:numPr>
          <w:ilvl w:val="0"/>
          <w:numId w:val="9"/>
        </w:num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>Ensuite vous devez patienter. Les rendez-vous sont donnés en fonction des places disponibles</w:t>
      </w:r>
      <w:r w:rsidR="00403D63">
        <w:rPr>
          <w:rFonts w:ascii="Comic Sans MS" w:hAnsi="Comic Sans MS"/>
          <w:i/>
          <w:sz w:val="32"/>
          <w:szCs w:val="32"/>
        </w:rPr>
        <w:t xml:space="preserve"> en mai 2027. </w:t>
      </w:r>
      <w:r>
        <w:rPr>
          <w:rFonts w:ascii="Comic Sans MS" w:hAnsi="Comic Sans MS"/>
          <w:i/>
          <w:sz w:val="32"/>
          <w:szCs w:val="32"/>
        </w:rPr>
        <w:t xml:space="preserve">Ne nous appelez pas, </w:t>
      </w:r>
      <w:r w:rsidR="009014A4">
        <w:rPr>
          <w:rFonts w:ascii="Comic Sans MS" w:hAnsi="Comic Sans MS"/>
          <w:i/>
          <w:sz w:val="32"/>
          <w:szCs w:val="32"/>
        </w:rPr>
        <w:t>nous gardons</w:t>
      </w:r>
      <w:r>
        <w:rPr>
          <w:rFonts w:ascii="Comic Sans MS" w:hAnsi="Comic Sans MS"/>
          <w:i/>
          <w:sz w:val="32"/>
          <w:szCs w:val="32"/>
        </w:rPr>
        <w:t xml:space="preserve"> bien votre dossier. Merci. </w:t>
      </w:r>
    </w:p>
    <w:p w:rsidR="00213751" w:rsidRDefault="00213751" w:rsidP="00213751">
      <w:pPr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213751" w:rsidRPr="00213751" w:rsidRDefault="00213751" w:rsidP="00213751">
      <w:pPr>
        <w:pStyle w:val="Paragraphedeliste"/>
        <w:tabs>
          <w:tab w:val="left" w:pos="5103"/>
        </w:tabs>
        <w:rPr>
          <w:rFonts w:ascii="Comic Sans MS" w:hAnsi="Comic Sans MS"/>
          <w:i/>
          <w:sz w:val="32"/>
          <w:szCs w:val="32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3A06F6" w:rsidRPr="00135C71" w:rsidRDefault="003A06F6" w:rsidP="003A06F6">
      <w:pPr>
        <w:tabs>
          <w:tab w:val="left" w:pos="5670"/>
        </w:tabs>
        <w:rPr>
          <w:b/>
          <w:sz w:val="24"/>
          <w:szCs w:val="24"/>
        </w:rPr>
      </w:pPr>
    </w:p>
    <w:sectPr w:rsidR="003A06F6" w:rsidRPr="00135C71" w:rsidSect="008D01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851" w:left="851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F12" w:rsidRDefault="00366F12">
      <w:r>
        <w:separator/>
      </w:r>
    </w:p>
  </w:endnote>
  <w:endnote w:type="continuationSeparator" w:id="0">
    <w:p w:rsidR="00366F12" w:rsidRDefault="0036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D1A" w:rsidRDefault="00160D1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340" w:type="dxa"/>
      <w:jc w:val="center"/>
      <w:tblLook w:val="04A0" w:firstRow="1" w:lastRow="0" w:firstColumn="1" w:lastColumn="0" w:noHBand="0" w:noVBand="1"/>
    </w:tblPr>
    <w:tblGrid>
      <w:gridCol w:w="1694"/>
      <w:gridCol w:w="7151"/>
      <w:gridCol w:w="2495"/>
    </w:tblGrid>
    <w:tr w:rsidR="00D27798" w:rsidTr="00235438">
      <w:trPr>
        <w:jc w:val="center"/>
      </w:trPr>
      <w:tc>
        <w:tcPr>
          <w:tcW w:w="1418" w:type="dxa"/>
          <w:vAlign w:val="center"/>
        </w:tcPr>
        <w:p w:rsidR="00D27798" w:rsidRPr="00CF1B53" w:rsidRDefault="00160D1A" w:rsidP="009F54EE">
          <w:pPr>
            <w:pStyle w:val="Retraitcorpsdetexte"/>
            <w:tabs>
              <w:tab w:val="left" w:pos="1232"/>
            </w:tabs>
            <w:ind w:left="59" w:right="54"/>
            <w:jc w:val="center"/>
            <w:rPr>
              <w:sz w:val="6"/>
              <w:szCs w:val="6"/>
            </w:rPr>
          </w:pPr>
          <w:r>
            <w:rPr>
              <w:noProof/>
              <w:color w:val="1F497D"/>
            </w:rPr>
            <w:drawing>
              <wp:inline distT="0" distB="0" distL="0" distR="0" wp14:anchorId="097A67ED" wp14:editId="37F1984F">
                <wp:extent cx="866775" cy="777417"/>
                <wp:effectExtent l="0" t="0" r="0" b="0"/>
                <wp:docPr id="2" name="Image 2" descr="cid:image002.png@01DC36F0.86ECD0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id:image002.png@01DC36F0.86ECD07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110" cy="801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4" w:type="dxa"/>
          <w:vAlign w:val="center"/>
        </w:tcPr>
        <w:p w:rsidR="00D27798" w:rsidRPr="00235438" w:rsidRDefault="00D27798" w:rsidP="009F54EE">
          <w:pPr>
            <w:pStyle w:val="Pieddepage"/>
            <w:tabs>
              <w:tab w:val="clear" w:pos="4536"/>
              <w:tab w:val="clear" w:pos="9072"/>
            </w:tabs>
            <w:ind w:left="-119"/>
            <w:jc w:val="center"/>
            <w:rPr>
              <w:sz w:val="10"/>
              <w:szCs w:val="10"/>
            </w:rPr>
          </w:pPr>
          <w:r w:rsidRPr="00235438">
            <w:rPr>
              <w:rFonts w:ascii="Calibri" w:hAnsi="Calibri"/>
              <w:sz w:val="18"/>
              <w:szCs w:val="18"/>
            </w:rPr>
            <w:br/>
            <w:t xml:space="preserve">Internet : www.sainte-therese-nice.com </w:t>
          </w:r>
          <w:r w:rsidR="00EE2BBC">
            <w:rPr>
              <w:rFonts w:ascii="Calibri" w:hAnsi="Calibri"/>
              <w:sz w:val="18"/>
              <w:szCs w:val="18"/>
            </w:rPr>
            <w:t xml:space="preserve">        </w:t>
          </w:r>
          <w:r>
            <w:rPr>
              <w:rFonts w:ascii="Calibri" w:hAnsi="Calibri"/>
              <w:sz w:val="18"/>
              <w:szCs w:val="18"/>
            </w:rPr>
            <w:t xml:space="preserve">      </w:t>
          </w:r>
          <w:r w:rsidRPr="00235438">
            <w:rPr>
              <w:rFonts w:ascii="Calibri" w:hAnsi="Calibri"/>
              <w:sz w:val="18"/>
              <w:szCs w:val="18"/>
            </w:rPr>
            <w:t xml:space="preserve">E-mail : </w:t>
          </w:r>
          <w:r>
            <w:rPr>
              <w:rFonts w:ascii="Calibri" w:hAnsi="Calibri"/>
              <w:sz w:val="18"/>
              <w:szCs w:val="18"/>
            </w:rPr>
            <w:t>secretariat</w:t>
          </w:r>
          <w:r w:rsidRPr="00235438">
            <w:rPr>
              <w:rFonts w:ascii="Calibri" w:hAnsi="Calibri"/>
              <w:sz w:val="18"/>
              <w:szCs w:val="18"/>
            </w:rPr>
            <w:t>@sainte-therese-nice.com</w:t>
          </w:r>
          <w:r w:rsidRPr="00235438">
            <w:rPr>
              <w:rFonts w:ascii="Calibri" w:hAnsi="Calibri"/>
              <w:sz w:val="18"/>
              <w:szCs w:val="18"/>
            </w:rPr>
            <w:br/>
          </w:r>
        </w:p>
        <w:p w:rsidR="00D27798" w:rsidRPr="00CF1B53" w:rsidRDefault="00C81F3F" w:rsidP="009F54EE">
          <w:pPr>
            <w:pStyle w:val="Pieddepage"/>
            <w:tabs>
              <w:tab w:val="clear" w:pos="4536"/>
              <w:tab w:val="clear" w:pos="9072"/>
            </w:tabs>
            <w:ind w:left="-119"/>
            <w:jc w:val="center"/>
            <w:rPr>
              <w:rFonts w:ascii="Arial" w:hAnsi="Arial" w:cs="Arial"/>
              <w:sz w:val="30"/>
              <w:szCs w:val="30"/>
            </w:rPr>
          </w:pPr>
          <w:r>
            <w:pict>
              <v:rect id="_x0000_i1025" style="width:443.4pt;height:.05pt" o:hrpct="989" o:hralign="center" o:hrstd="t" o:hr="t" fillcolor="#558097" stroked="f"/>
            </w:pict>
          </w:r>
          <w:r w:rsidR="00D27798" w:rsidRPr="00235438">
            <w:rPr>
              <w:rFonts w:ascii="Calibri" w:hAnsi="Calibri" w:cs="Arial"/>
              <w:sz w:val="21"/>
              <w:szCs w:val="21"/>
            </w:rPr>
            <w:t>ÉTABLISSEMENT CATHOLIQUE D’ENSEIGNEMENT SOUS CONTRAT D’ASSOCIATION</w:t>
          </w:r>
        </w:p>
      </w:tc>
      <w:tc>
        <w:tcPr>
          <w:tcW w:w="1418" w:type="dxa"/>
          <w:vAlign w:val="center"/>
        </w:tcPr>
        <w:p w:rsidR="00D27798" w:rsidRDefault="00160D1A" w:rsidP="009F54EE">
          <w:pPr>
            <w:pStyle w:val="Retraitcorpsdetexte"/>
            <w:ind w:left="0" w:right="-1"/>
            <w:jc w:val="center"/>
          </w:pPr>
          <w:r w:rsidRPr="00C10E82">
            <w:rPr>
              <w:noProof/>
              <w:sz w:val="24"/>
              <w:szCs w:val="24"/>
            </w:rPr>
            <w:drawing>
              <wp:inline distT="0" distB="0" distL="0" distR="0" wp14:anchorId="543A54B1" wp14:editId="5CCFEC28">
                <wp:extent cx="1447800" cy="428625"/>
                <wp:effectExtent l="0" t="0" r="0" b="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8004" cy="428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27798" w:rsidRPr="00CF1B53" w:rsidRDefault="00D27798" w:rsidP="00CF1B53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D1A" w:rsidRDefault="00160D1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F12" w:rsidRDefault="00366F12">
      <w:r>
        <w:separator/>
      </w:r>
    </w:p>
  </w:footnote>
  <w:footnote w:type="continuationSeparator" w:id="0">
    <w:p w:rsidR="00366F12" w:rsidRDefault="00366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D1A" w:rsidRDefault="00160D1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98" w:rsidRDefault="00C81F3F" w:rsidP="00F56915">
    <w:pPr>
      <w:pStyle w:val="En-tte"/>
      <w:tabs>
        <w:tab w:val="clear" w:pos="4536"/>
        <w:tab w:val="clear" w:pos="9072"/>
        <w:tab w:val="left" w:pos="7860"/>
      </w:tabs>
      <w:ind w:left="-851" w:right="-569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193.4pt;margin-top:11.1pt;width:125.75pt;height:40.9pt;z-index:251658240;mso-height-percent:200;mso-height-percent:200;mso-width-relative:margin;mso-height-relative:margin">
          <v:textbox style="mso-fit-shape-to-text:t">
            <w:txbxContent>
              <w:p w:rsidR="00F56915" w:rsidRDefault="00D27798" w:rsidP="008D015A">
                <w:pPr>
                  <w:jc w:val="center"/>
                  <w:rPr>
                    <w:rFonts w:ascii="Calibri" w:hAnsi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sz w:val="18"/>
                    <w:szCs w:val="18"/>
                  </w:rPr>
                  <w:t xml:space="preserve">4 avenue Joseph Revelli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06000</w:t>
                </w:r>
                <w:r w:rsidR="00F56915">
                  <w:rPr>
                    <w:rFonts w:ascii="Calibri" w:hAnsi="Calibri"/>
                    <w:sz w:val="18"/>
                    <w:szCs w:val="18"/>
                  </w:rPr>
                  <w:t xml:space="preserve">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Nice</w:t>
                </w:r>
                <w:r>
                  <w:rPr>
                    <w:rFonts w:ascii="Calibri" w:hAnsi="Calibri"/>
                    <w:sz w:val="18"/>
                    <w:szCs w:val="18"/>
                  </w:rPr>
                  <w:t xml:space="preserve">           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 xml:space="preserve"> </w:t>
                </w:r>
              </w:p>
              <w:p w:rsidR="00D27798" w:rsidRDefault="00D27798" w:rsidP="008D015A">
                <w:pPr>
                  <w:jc w:val="center"/>
                </w:pPr>
                <w:r w:rsidRPr="00235438">
                  <w:rPr>
                    <w:rFonts w:ascii="Calibri" w:hAnsi="Calibri"/>
                    <w:sz w:val="18"/>
                    <w:szCs w:val="18"/>
                  </w:rPr>
                  <w:t>Tél. 04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93.86</w:t>
                </w:r>
                <w:r>
                  <w:rPr>
                    <w:rFonts w:ascii="Calibri" w:hAnsi="Calibri"/>
                    <w:sz w:val="18"/>
                    <w:szCs w:val="18"/>
                  </w:rPr>
                  <w:t>.5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7</w:t>
                </w:r>
                <w:r>
                  <w:rPr>
                    <w:rFonts w:ascii="Calibri" w:hAnsi="Calibri"/>
                    <w:sz w:val="18"/>
                    <w:szCs w:val="18"/>
                  </w:rPr>
                  <w:t>.</w:t>
                </w:r>
                <w:r w:rsidRPr="00235438">
                  <w:rPr>
                    <w:rFonts w:ascii="Calibri" w:hAnsi="Calibri"/>
                    <w:sz w:val="18"/>
                    <w:szCs w:val="18"/>
                  </w:rPr>
                  <w:t>86</w:t>
                </w:r>
              </w:p>
            </w:txbxContent>
          </v:textbox>
        </v:shape>
      </w:pict>
    </w:r>
    <w:r w:rsidR="00D27798">
      <w:t xml:space="preserve">                                        </w:t>
    </w:r>
    <w:r w:rsidR="00135C71">
      <w:rPr>
        <w:noProof/>
      </w:rPr>
      <w:drawing>
        <wp:inline distT="0" distB="0" distL="0" distR="0" wp14:anchorId="673DC889" wp14:editId="539FE01F">
          <wp:extent cx="952500" cy="971550"/>
          <wp:effectExtent l="0" t="0" r="0" b="0"/>
          <wp:docPr id="3" name="Image 6" descr="cid:image001.png@01DB9DA4.AB91FB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6" descr="cid:image001.png@01DB9DA4.AB91FB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27798">
      <w:t xml:space="preserve">                                     </w:t>
    </w:r>
    <w:r w:rsidR="00F56915">
      <w:tab/>
      <w:t xml:space="preserve">          </w:t>
    </w:r>
    <w:r w:rsidR="009B5658">
      <w:rPr>
        <w:noProof/>
      </w:rPr>
      <w:drawing>
        <wp:inline distT="0" distB="0" distL="0" distR="0" wp14:anchorId="221BF2BA" wp14:editId="253B9061">
          <wp:extent cx="885190" cy="980440"/>
          <wp:effectExtent l="0" t="0" r="0" b="0"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519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27798" w:rsidRDefault="00D27798">
    <w:pPr>
      <w:pStyle w:val="En-tte"/>
      <w:ind w:hanging="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D1A" w:rsidRDefault="00160D1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B521C"/>
    <w:multiLevelType w:val="hybridMultilevel"/>
    <w:tmpl w:val="C8DE62DA"/>
    <w:lvl w:ilvl="0" w:tplc="F126E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61718"/>
    <w:multiLevelType w:val="hybridMultilevel"/>
    <w:tmpl w:val="25B27022"/>
    <w:lvl w:ilvl="0" w:tplc="7C984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51CCB"/>
    <w:multiLevelType w:val="multilevel"/>
    <w:tmpl w:val="94B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50191D"/>
    <w:multiLevelType w:val="multilevel"/>
    <w:tmpl w:val="3D92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02DAF"/>
    <w:multiLevelType w:val="multilevel"/>
    <w:tmpl w:val="9874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63BFB"/>
    <w:multiLevelType w:val="hybridMultilevel"/>
    <w:tmpl w:val="946C8AE8"/>
    <w:lvl w:ilvl="0" w:tplc="7FB84550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9D2"/>
    <w:rsid w:val="000108FB"/>
    <w:rsid w:val="00040616"/>
    <w:rsid w:val="00054CF9"/>
    <w:rsid w:val="0006446D"/>
    <w:rsid w:val="00065EB5"/>
    <w:rsid w:val="00067C60"/>
    <w:rsid w:val="000A47DD"/>
    <w:rsid w:val="000F3C03"/>
    <w:rsid w:val="00113A41"/>
    <w:rsid w:val="00135C71"/>
    <w:rsid w:val="00160D1A"/>
    <w:rsid w:val="00175F7C"/>
    <w:rsid w:val="001865DB"/>
    <w:rsid w:val="00186E13"/>
    <w:rsid w:val="001873AA"/>
    <w:rsid w:val="001C4792"/>
    <w:rsid w:val="001D3621"/>
    <w:rsid w:val="001F5DB3"/>
    <w:rsid w:val="00204160"/>
    <w:rsid w:val="00211538"/>
    <w:rsid w:val="00213751"/>
    <w:rsid w:val="00217ECB"/>
    <w:rsid w:val="00235438"/>
    <w:rsid w:val="00237C6D"/>
    <w:rsid w:val="00244E55"/>
    <w:rsid w:val="0025612E"/>
    <w:rsid w:val="00261F4D"/>
    <w:rsid w:val="00277244"/>
    <w:rsid w:val="002D6DB6"/>
    <w:rsid w:val="002F795E"/>
    <w:rsid w:val="00306B3D"/>
    <w:rsid w:val="003621C4"/>
    <w:rsid w:val="003640E7"/>
    <w:rsid w:val="00366F12"/>
    <w:rsid w:val="00371B20"/>
    <w:rsid w:val="003A06F6"/>
    <w:rsid w:val="003C753F"/>
    <w:rsid w:val="003D1CFE"/>
    <w:rsid w:val="00401B43"/>
    <w:rsid w:val="00403D63"/>
    <w:rsid w:val="004A6C09"/>
    <w:rsid w:val="004C568E"/>
    <w:rsid w:val="004D0FB3"/>
    <w:rsid w:val="004E4582"/>
    <w:rsid w:val="004F3977"/>
    <w:rsid w:val="00501F59"/>
    <w:rsid w:val="00514D3D"/>
    <w:rsid w:val="005247A1"/>
    <w:rsid w:val="00530021"/>
    <w:rsid w:val="00587D41"/>
    <w:rsid w:val="005C201F"/>
    <w:rsid w:val="005F03D7"/>
    <w:rsid w:val="00697186"/>
    <w:rsid w:val="006C066C"/>
    <w:rsid w:val="006E4A19"/>
    <w:rsid w:val="0071624D"/>
    <w:rsid w:val="00736123"/>
    <w:rsid w:val="007849FA"/>
    <w:rsid w:val="007C604F"/>
    <w:rsid w:val="008046A9"/>
    <w:rsid w:val="00816043"/>
    <w:rsid w:val="00821C03"/>
    <w:rsid w:val="00834F68"/>
    <w:rsid w:val="00852457"/>
    <w:rsid w:val="008828A9"/>
    <w:rsid w:val="008D015A"/>
    <w:rsid w:val="008E2266"/>
    <w:rsid w:val="009014A4"/>
    <w:rsid w:val="00953346"/>
    <w:rsid w:val="009679A1"/>
    <w:rsid w:val="009B5658"/>
    <w:rsid w:val="009D605B"/>
    <w:rsid w:val="009F0E19"/>
    <w:rsid w:val="009F1DD5"/>
    <w:rsid w:val="009F54EE"/>
    <w:rsid w:val="00A01D23"/>
    <w:rsid w:val="00A0261D"/>
    <w:rsid w:val="00A11B71"/>
    <w:rsid w:val="00A43F46"/>
    <w:rsid w:val="00A723E9"/>
    <w:rsid w:val="00A80D0E"/>
    <w:rsid w:val="00AA1B6C"/>
    <w:rsid w:val="00AC36B3"/>
    <w:rsid w:val="00AD0D9A"/>
    <w:rsid w:val="00AE2C9A"/>
    <w:rsid w:val="00AF096E"/>
    <w:rsid w:val="00B10E1F"/>
    <w:rsid w:val="00B2059A"/>
    <w:rsid w:val="00B20971"/>
    <w:rsid w:val="00B25D08"/>
    <w:rsid w:val="00B415F1"/>
    <w:rsid w:val="00B4314F"/>
    <w:rsid w:val="00B56F55"/>
    <w:rsid w:val="00B81FC1"/>
    <w:rsid w:val="00BA586E"/>
    <w:rsid w:val="00BB52D7"/>
    <w:rsid w:val="00BB61D6"/>
    <w:rsid w:val="00BD0CF5"/>
    <w:rsid w:val="00BE0C64"/>
    <w:rsid w:val="00BF1F60"/>
    <w:rsid w:val="00C00401"/>
    <w:rsid w:val="00C03F12"/>
    <w:rsid w:val="00C12911"/>
    <w:rsid w:val="00C209A8"/>
    <w:rsid w:val="00C225C8"/>
    <w:rsid w:val="00C44BE2"/>
    <w:rsid w:val="00C53FF5"/>
    <w:rsid w:val="00C81F3F"/>
    <w:rsid w:val="00C956F9"/>
    <w:rsid w:val="00CC0A06"/>
    <w:rsid w:val="00CC3A61"/>
    <w:rsid w:val="00CF036A"/>
    <w:rsid w:val="00CF1B53"/>
    <w:rsid w:val="00D01FD2"/>
    <w:rsid w:val="00D0760A"/>
    <w:rsid w:val="00D27798"/>
    <w:rsid w:val="00D40853"/>
    <w:rsid w:val="00D449E9"/>
    <w:rsid w:val="00D50B00"/>
    <w:rsid w:val="00D865A6"/>
    <w:rsid w:val="00D86B1D"/>
    <w:rsid w:val="00DF738D"/>
    <w:rsid w:val="00E01142"/>
    <w:rsid w:val="00E26444"/>
    <w:rsid w:val="00E62F6E"/>
    <w:rsid w:val="00E65687"/>
    <w:rsid w:val="00E66DD9"/>
    <w:rsid w:val="00E708C0"/>
    <w:rsid w:val="00E93D87"/>
    <w:rsid w:val="00EB1B8A"/>
    <w:rsid w:val="00EE1354"/>
    <w:rsid w:val="00EE2BBC"/>
    <w:rsid w:val="00EF4F45"/>
    <w:rsid w:val="00EF5A37"/>
    <w:rsid w:val="00F112DB"/>
    <w:rsid w:val="00F3433F"/>
    <w:rsid w:val="00F4633C"/>
    <w:rsid w:val="00F528E2"/>
    <w:rsid w:val="00F56915"/>
    <w:rsid w:val="00F661F9"/>
    <w:rsid w:val="00F766FA"/>
    <w:rsid w:val="00F81870"/>
    <w:rsid w:val="00FA054A"/>
    <w:rsid w:val="00FA0A5E"/>
    <w:rsid w:val="00F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5:docId w15:val="{9AE813E4-A041-45CF-8E51-BBE7AE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paragraph" w:styleId="Titre3">
    <w:name w:val="heading 3"/>
    <w:basedOn w:val="Normal"/>
    <w:link w:val="Titre3Car"/>
    <w:uiPriority w:val="9"/>
    <w:qFormat/>
    <w:rsid w:val="003A06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3A06F6"/>
    <w:rPr>
      <w:b/>
      <w:bCs/>
      <w:sz w:val="27"/>
      <w:szCs w:val="27"/>
    </w:rPr>
  </w:style>
  <w:style w:type="paragraph" w:customStyle="1" w:styleId="standard">
    <w:name w:val="standard"/>
    <w:basedOn w:val="Normal"/>
    <w:rsid w:val="003A06F6"/>
    <w:pPr>
      <w:spacing w:before="100" w:beforeAutospacing="1" w:after="100" w:afterAutospacing="1"/>
    </w:pPr>
    <w:rPr>
      <w:sz w:val="24"/>
      <w:szCs w:val="24"/>
    </w:rPr>
  </w:style>
  <w:style w:type="paragraph" w:customStyle="1" w:styleId="trt0xe">
    <w:name w:val="trt0xe"/>
    <w:basedOn w:val="Normal"/>
    <w:rsid w:val="003A06F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0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cid:image002.png@01DC36F0.86ECD070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C3556-B077-479A-8ADD-85AC3A71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456</TotalTime>
  <Pages>1</Pages>
  <Words>120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Stéphanie Froger</dc:creator>
  <cp:lastModifiedBy>Adeline Broc</cp:lastModifiedBy>
  <cp:revision>83</cp:revision>
  <cp:lastPrinted>2026-10-01T16:07:00Z</cp:lastPrinted>
  <dcterms:created xsi:type="dcterms:W3CDTF">2014-08-25T09:35:00Z</dcterms:created>
  <dcterms:modified xsi:type="dcterms:W3CDTF">2026-10-01T16:07:00Z</dcterms:modified>
</cp:coreProperties>
</file>